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14E7" w:rsidRDefault="002214E7">
      <w:r>
        <w:t xml:space="preserve">   </w:t>
      </w:r>
    </w:p>
    <w:p w:rsidR="002214E7" w:rsidRDefault="002214E7" w:rsidP="00F21163">
      <w:pPr>
        <w:jc w:val="both"/>
      </w:pPr>
      <w:r>
        <w:t>\</w:t>
      </w:r>
    </w:p>
    <w:tbl>
      <w:tblPr>
        <w:tblW w:w="4140" w:type="dxa"/>
        <w:tblLayout w:type="fixed"/>
        <w:tblCellMar>
          <w:left w:w="0" w:type="dxa"/>
          <w:right w:w="0" w:type="dxa"/>
        </w:tblCellMar>
        <w:tblLook w:val="0000"/>
      </w:tblPr>
      <w:tblGrid>
        <w:gridCol w:w="2616"/>
        <w:gridCol w:w="1524"/>
      </w:tblGrid>
      <w:tr w:rsidR="002214E7" w:rsidTr="004E0915">
        <w:trPr>
          <w:cantSplit/>
          <w:trHeight w:val="80"/>
        </w:trPr>
        <w:tc>
          <w:tcPr>
            <w:tcW w:w="4140" w:type="dxa"/>
            <w:gridSpan w:val="2"/>
          </w:tcPr>
          <w:p w:rsidR="002214E7" w:rsidRPr="00F518CC" w:rsidRDefault="002214E7" w:rsidP="00487640">
            <w:pPr>
              <w:jc w:val="center"/>
            </w:pPr>
            <w:r w:rsidRPr="00F518CC">
              <w:rPr>
                <w:sz w:val="22"/>
                <w:szCs w:val="22"/>
                <w:lang w:val="en-US"/>
              </w:rPr>
              <w:object w:dxaOrig="7079" w:dyaOrig="886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2.75pt;height:48.75pt" o:ole="">
                  <v:imagedata r:id="rId7" o:title=""/>
                </v:shape>
                <o:OLEObject Type="Embed" ProgID="MSPhotoEd.3" ShapeID="_x0000_i1025" DrawAspect="Content" ObjectID="_1795947882" r:id="rId8"/>
              </w:object>
            </w:r>
          </w:p>
          <w:p w:rsidR="002214E7" w:rsidRPr="00F518CC" w:rsidRDefault="002214E7" w:rsidP="00487640">
            <w:pPr>
              <w:jc w:val="center"/>
            </w:pPr>
            <w:r>
              <w:rPr>
                <w:sz w:val="22"/>
                <w:szCs w:val="22"/>
              </w:rPr>
              <w:t>АДМИНИСТРАЦИЯ</w:t>
            </w:r>
          </w:p>
          <w:p w:rsidR="002214E7" w:rsidRPr="00F518CC" w:rsidRDefault="002214E7" w:rsidP="00487640">
            <w:pPr>
              <w:jc w:val="center"/>
            </w:pPr>
            <w:r w:rsidRPr="00F518CC">
              <w:rPr>
                <w:sz w:val="22"/>
                <w:szCs w:val="22"/>
              </w:rPr>
              <w:t>ГОРОДСКОГО ПОСЕЛЕНИЯ БЕЗЕНЧУК</w:t>
            </w:r>
          </w:p>
          <w:p w:rsidR="002214E7" w:rsidRPr="00F518CC" w:rsidRDefault="002214E7" w:rsidP="00487640">
            <w:pPr>
              <w:jc w:val="center"/>
            </w:pPr>
            <w:r w:rsidRPr="00F518CC">
              <w:rPr>
                <w:sz w:val="22"/>
                <w:szCs w:val="22"/>
              </w:rPr>
              <w:t>муниципального района Безенчукский</w:t>
            </w:r>
          </w:p>
          <w:p w:rsidR="002214E7" w:rsidRPr="00F518CC" w:rsidRDefault="002214E7" w:rsidP="00487640">
            <w:pPr>
              <w:jc w:val="center"/>
            </w:pPr>
            <w:r w:rsidRPr="00F518CC">
              <w:rPr>
                <w:sz w:val="22"/>
                <w:szCs w:val="22"/>
              </w:rPr>
              <w:t>Самарской области</w:t>
            </w:r>
          </w:p>
          <w:p w:rsidR="002214E7" w:rsidRPr="00F518CC" w:rsidRDefault="002214E7" w:rsidP="00487640">
            <w:pPr>
              <w:jc w:val="center"/>
            </w:pPr>
            <w:r w:rsidRPr="00F518CC">
              <w:rPr>
                <w:sz w:val="22"/>
                <w:szCs w:val="22"/>
              </w:rPr>
              <w:t>446250,   п. г.т. Безенчук</w:t>
            </w:r>
          </w:p>
          <w:p w:rsidR="002214E7" w:rsidRPr="00F518CC" w:rsidRDefault="002214E7" w:rsidP="00487640">
            <w:pPr>
              <w:jc w:val="center"/>
            </w:pPr>
            <w:r w:rsidRPr="00F518CC">
              <w:rPr>
                <w:sz w:val="22"/>
                <w:szCs w:val="22"/>
              </w:rPr>
              <w:t>ул. Нефтяников, д.12</w:t>
            </w:r>
          </w:p>
          <w:p w:rsidR="002214E7" w:rsidRPr="00F518CC" w:rsidRDefault="002214E7" w:rsidP="00487640">
            <w:pPr>
              <w:jc w:val="center"/>
            </w:pPr>
            <w:r w:rsidRPr="00F518CC">
              <w:rPr>
                <w:sz w:val="22"/>
                <w:szCs w:val="22"/>
              </w:rPr>
              <w:t>тел.: 2-14-51      факс: 2-14-51</w:t>
            </w:r>
          </w:p>
        </w:tc>
      </w:tr>
      <w:tr w:rsidR="002214E7" w:rsidRPr="005B0FE1" w:rsidTr="004E0915">
        <w:trPr>
          <w:cantSplit/>
          <w:trHeight w:val="80"/>
        </w:trPr>
        <w:tc>
          <w:tcPr>
            <w:tcW w:w="4140" w:type="dxa"/>
            <w:gridSpan w:val="2"/>
          </w:tcPr>
          <w:p w:rsidR="002214E7" w:rsidRPr="00F518CC" w:rsidRDefault="002214E7" w:rsidP="00487640">
            <w:pPr>
              <w:jc w:val="center"/>
              <w:rPr>
                <w:lang w:val="en-US"/>
              </w:rPr>
            </w:pPr>
            <w:r w:rsidRPr="00F518CC">
              <w:rPr>
                <w:sz w:val="22"/>
                <w:szCs w:val="22"/>
                <w:lang w:val="en-US"/>
              </w:rPr>
              <w:t xml:space="preserve">E-mail: </w:t>
            </w:r>
            <w:hyperlink r:id="rId9" w:history="1">
              <w:r w:rsidRPr="00973DAD">
                <w:rPr>
                  <w:rStyle w:val="Hyperlink"/>
                  <w:color w:val="auto"/>
                  <w:sz w:val="22"/>
                  <w:szCs w:val="22"/>
                  <w:u w:val="none"/>
                  <w:lang w:val="en-US"/>
                </w:rPr>
                <w:t>gp-bezenchukso@yandex.ru</w:t>
              </w:r>
            </w:hyperlink>
          </w:p>
        </w:tc>
      </w:tr>
      <w:tr w:rsidR="002214E7" w:rsidRPr="009D16CD" w:rsidTr="004E0915">
        <w:trPr>
          <w:cantSplit/>
          <w:trHeight w:val="329"/>
        </w:trPr>
        <w:tc>
          <w:tcPr>
            <w:tcW w:w="4140" w:type="dxa"/>
            <w:gridSpan w:val="2"/>
          </w:tcPr>
          <w:p w:rsidR="002214E7" w:rsidRPr="00D22768" w:rsidRDefault="002214E7" w:rsidP="00487640">
            <w:pPr>
              <w:jc w:val="center"/>
              <w:rPr>
                <w:bCs/>
              </w:rPr>
            </w:pPr>
            <w:r w:rsidRPr="00D22768">
              <w:rPr>
                <w:bCs/>
                <w:sz w:val="28"/>
                <w:szCs w:val="28"/>
              </w:rPr>
              <w:t>ПОСТАНОВЛЕНИЕ</w:t>
            </w:r>
          </w:p>
        </w:tc>
      </w:tr>
      <w:tr w:rsidR="002214E7" w:rsidRPr="0066253C" w:rsidTr="004E0915">
        <w:trPr>
          <w:cantSplit/>
          <w:trHeight w:hRule="exact" w:val="369"/>
        </w:trPr>
        <w:tc>
          <w:tcPr>
            <w:tcW w:w="2616" w:type="dxa"/>
          </w:tcPr>
          <w:p w:rsidR="002214E7" w:rsidRPr="005B0FE1" w:rsidRDefault="002214E7" w:rsidP="00FD7CE5">
            <w:pPr>
              <w:ind w:right="-12"/>
              <w:jc w:val="center"/>
            </w:pPr>
            <w:r w:rsidRPr="005B0FE1">
              <w:t>от 16.12.2024г</w:t>
            </w:r>
          </w:p>
        </w:tc>
        <w:tc>
          <w:tcPr>
            <w:tcW w:w="1524" w:type="dxa"/>
          </w:tcPr>
          <w:p w:rsidR="002214E7" w:rsidRPr="005B0FE1" w:rsidRDefault="002214E7" w:rsidP="00FD7CE5">
            <w:r w:rsidRPr="005B0FE1">
              <w:t>№ 634</w:t>
            </w:r>
          </w:p>
        </w:tc>
      </w:tr>
    </w:tbl>
    <w:p w:rsidR="002214E7" w:rsidRPr="0066253C" w:rsidRDefault="002214E7" w:rsidP="007A7C1D">
      <w:pPr>
        <w:pStyle w:val="ConsPlusNormal"/>
        <w:rPr>
          <w:sz w:val="26"/>
          <w:szCs w:val="26"/>
        </w:rPr>
      </w:pPr>
      <w:r w:rsidRPr="0066253C">
        <w:rPr>
          <w:sz w:val="26"/>
          <w:szCs w:val="26"/>
        </w:rPr>
        <w:t xml:space="preserve">Об утверждении Плана по антикоррупционному </w:t>
      </w:r>
    </w:p>
    <w:p w:rsidR="002214E7" w:rsidRPr="0066253C" w:rsidRDefault="002214E7" w:rsidP="007A7C1D">
      <w:pPr>
        <w:pStyle w:val="ConsPlusNormal"/>
        <w:rPr>
          <w:sz w:val="26"/>
          <w:szCs w:val="26"/>
        </w:rPr>
      </w:pPr>
      <w:r w:rsidRPr="0066253C">
        <w:rPr>
          <w:sz w:val="26"/>
          <w:szCs w:val="26"/>
        </w:rPr>
        <w:t xml:space="preserve">просвещению муниципальных служащих </w:t>
      </w:r>
    </w:p>
    <w:p w:rsidR="002214E7" w:rsidRPr="0066253C" w:rsidRDefault="002214E7" w:rsidP="007A7C1D">
      <w:pPr>
        <w:pStyle w:val="ConsPlusNormal"/>
        <w:rPr>
          <w:sz w:val="26"/>
          <w:szCs w:val="26"/>
        </w:rPr>
      </w:pPr>
      <w:r w:rsidRPr="0066253C">
        <w:rPr>
          <w:sz w:val="26"/>
          <w:szCs w:val="26"/>
        </w:rPr>
        <w:t>Администрации городского поселения Безенчук</w:t>
      </w:r>
    </w:p>
    <w:p w:rsidR="002214E7" w:rsidRPr="0066253C" w:rsidRDefault="002214E7" w:rsidP="007A7C1D">
      <w:pPr>
        <w:pStyle w:val="ConsPlusNormal"/>
        <w:rPr>
          <w:sz w:val="26"/>
          <w:szCs w:val="26"/>
        </w:rPr>
      </w:pPr>
      <w:r w:rsidRPr="0066253C">
        <w:rPr>
          <w:sz w:val="26"/>
          <w:szCs w:val="26"/>
        </w:rPr>
        <w:t>муниципаль</w:t>
      </w:r>
      <w:r>
        <w:rPr>
          <w:sz w:val="26"/>
          <w:szCs w:val="26"/>
        </w:rPr>
        <w:t>ного района Безенчукский на 2025</w:t>
      </w:r>
      <w:r w:rsidRPr="0066253C">
        <w:rPr>
          <w:sz w:val="26"/>
          <w:szCs w:val="26"/>
        </w:rPr>
        <w:t xml:space="preserve"> год</w:t>
      </w:r>
    </w:p>
    <w:p w:rsidR="002214E7" w:rsidRPr="0066253C" w:rsidRDefault="002214E7" w:rsidP="007A7C1D">
      <w:pPr>
        <w:tabs>
          <w:tab w:val="left" w:pos="5954"/>
        </w:tabs>
        <w:autoSpaceDE w:val="0"/>
        <w:autoSpaceDN w:val="0"/>
        <w:adjustRightInd w:val="0"/>
        <w:spacing w:line="264" w:lineRule="auto"/>
        <w:ind w:left="284"/>
        <w:jc w:val="center"/>
        <w:rPr>
          <w:bCs/>
          <w:sz w:val="26"/>
          <w:szCs w:val="26"/>
          <w:lang w:eastAsia="en-US"/>
        </w:rPr>
      </w:pPr>
    </w:p>
    <w:p w:rsidR="002214E7" w:rsidRPr="0066253C" w:rsidRDefault="002214E7" w:rsidP="007A7C1D">
      <w:pPr>
        <w:pStyle w:val="ConsPlusNormal"/>
        <w:ind w:firstLine="709"/>
        <w:jc w:val="both"/>
        <w:rPr>
          <w:sz w:val="26"/>
          <w:szCs w:val="26"/>
        </w:rPr>
      </w:pPr>
      <w:r w:rsidRPr="0066253C">
        <w:rPr>
          <w:sz w:val="26"/>
          <w:szCs w:val="26"/>
        </w:rPr>
        <w:t xml:space="preserve">    В соответствии с Федеральным законом от 25.12.2008 № 273-ФЗ « О противодействии коррупции»,   руководствуясь Законом  Самарской области  от 10.03.2009 №  23-ГД « О противодействии коррупции в Самарской области», Уставом городского поселения Безенчук</w:t>
      </w:r>
    </w:p>
    <w:p w:rsidR="002214E7" w:rsidRPr="0066253C" w:rsidRDefault="002214E7" w:rsidP="007A7C1D">
      <w:pPr>
        <w:pStyle w:val="ConsPlusNormal"/>
        <w:ind w:firstLine="709"/>
        <w:jc w:val="both"/>
        <w:rPr>
          <w:sz w:val="26"/>
          <w:szCs w:val="26"/>
        </w:rPr>
      </w:pPr>
    </w:p>
    <w:p w:rsidR="002214E7" w:rsidRPr="0066253C" w:rsidRDefault="002214E7" w:rsidP="007A7C1D">
      <w:pPr>
        <w:pStyle w:val="ConsPlusNormal"/>
        <w:ind w:firstLine="709"/>
        <w:jc w:val="center"/>
        <w:rPr>
          <w:sz w:val="26"/>
          <w:szCs w:val="26"/>
        </w:rPr>
      </w:pPr>
      <w:r w:rsidRPr="0066253C">
        <w:rPr>
          <w:sz w:val="26"/>
          <w:szCs w:val="26"/>
        </w:rPr>
        <w:t>ПОСТАНОВЛЯЮ:</w:t>
      </w:r>
    </w:p>
    <w:p w:rsidR="002214E7" w:rsidRPr="0066253C" w:rsidRDefault="002214E7" w:rsidP="007A7C1D">
      <w:pPr>
        <w:pStyle w:val="ConsPlusNormal"/>
        <w:ind w:firstLine="709"/>
        <w:jc w:val="center"/>
        <w:rPr>
          <w:sz w:val="26"/>
          <w:szCs w:val="26"/>
        </w:rPr>
      </w:pPr>
    </w:p>
    <w:p w:rsidR="002214E7" w:rsidRPr="0066253C" w:rsidRDefault="002214E7" w:rsidP="007A7C1D">
      <w:pPr>
        <w:pStyle w:val="ListParagraph"/>
        <w:numPr>
          <w:ilvl w:val="0"/>
          <w:numId w:val="4"/>
        </w:numPr>
        <w:tabs>
          <w:tab w:val="left" w:pos="1134"/>
          <w:tab w:val="left" w:pos="1418"/>
        </w:tabs>
        <w:ind w:left="0" w:firstLine="709"/>
        <w:jc w:val="both"/>
        <w:rPr>
          <w:sz w:val="26"/>
          <w:szCs w:val="26"/>
        </w:rPr>
      </w:pPr>
      <w:r w:rsidRPr="0066253C">
        <w:rPr>
          <w:sz w:val="26"/>
          <w:szCs w:val="26"/>
        </w:rPr>
        <w:t>Утвердить прилагаемый План по антикоррупционному просвещению муниципальных служащих Администрации городского поселения Безенчукмуниципального района Безенчукский на 202</w:t>
      </w:r>
      <w:r>
        <w:rPr>
          <w:sz w:val="26"/>
          <w:szCs w:val="26"/>
        </w:rPr>
        <w:t>5</w:t>
      </w:r>
      <w:r w:rsidRPr="0066253C">
        <w:rPr>
          <w:sz w:val="26"/>
          <w:szCs w:val="26"/>
        </w:rPr>
        <w:t xml:space="preserve"> год.</w:t>
      </w:r>
    </w:p>
    <w:p w:rsidR="002214E7" w:rsidRPr="0066253C" w:rsidRDefault="002214E7" w:rsidP="001C110B">
      <w:pPr>
        <w:numPr>
          <w:ilvl w:val="0"/>
          <w:numId w:val="4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color w:val="000000"/>
          <w:sz w:val="26"/>
          <w:szCs w:val="26"/>
        </w:rPr>
      </w:pPr>
      <w:r w:rsidRPr="0066253C">
        <w:rPr>
          <w:color w:val="000000"/>
          <w:sz w:val="26"/>
          <w:szCs w:val="26"/>
        </w:rPr>
        <w:t>Главному специалисту администрации городского поселения Безенчук  (Левину И.Н.) ознакомить с постановлением под роспись муниципальных служащих Администрации городского поселения Безенчук</w:t>
      </w:r>
      <w:r w:rsidRPr="0066253C">
        <w:rPr>
          <w:sz w:val="26"/>
          <w:szCs w:val="26"/>
        </w:rPr>
        <w:t>.</w:t>
      </w:r>
    </w:p>
    <w:p w:rsidR="002214E7" w:rsidRPr="0066253C" w:rsidRDefault="002214E7" w:rsidP="001C110B">
      <w:pPr>
        <w:numPr>
          <w:ilvl w:val="0"/>
          <w:numId w:val="4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color w:val="000000"/>
          <w:sz w:val="26"/>
          <w:szCs w:val="26"/>
        </w:rPr>
      </w:pPr>
      <w:r w:rsidRPr="0066253C">
        <w:rPr>
          <w:sz w:val="26"/>
          <w:szCs w:val="26"/>
        </w:rPr>
        <w:t xml:space="preserve">Разместить настоящее постановление на официальном сайте Администрации поселения в сети Интернет.   </w:t>
      </w:r>
    </w:p>
    <w:p w:rsidR="002214E7" w:rsidRPr="0066253C" w:rsidRDefault="002214E7" w:rsidP="007A7C1D">
      <w:pPr>
        <w:shd w:val="clear" w:color="auto" w:fill="FFFFFF"/>
        <w:tabs>
          <w:tab w:val="left" w:pos="1134"/>
        </w:tabs>
        <w:autoSpaceDE w:val="0"/>
        <w:autoSpaceDN w:val="0"/>
        <w:adjustRightInd w:val="0"/>
        <w:jc w:val="center"/>
        <w:rPr>
          <w:color w:val="000000"/>
          <w:sz w:val="26"/>
          <w:szCs w:val="26"/>
        </w:rPr>
      </w:pPr>
    </w:p>
    <w:p w:rsidR="002214E7" w:rsidRPr="0066253C" w:rsidRDefault="002214E7" w:rsidP="00C80FA1">
      <w:pPr>
        <w:rPr>
          <w:sz w:val="26"/>
          <w:szCs w:val="26"/>
        </w:rPr>
      </w:pPr>
      <w:r>
        <w:rPr>
          <w:sz w:val="26"/>
          <w:szCs w:val="26"/>
        </w:rPr>
        <w:t>И.о.Главы</w:t>
      </w:r>
      <w:r w:rsidRPr="0066253C">
        <w:rPr>
          <w:sz w:val="26"/>
          <w:szCs w:val="26"/>
        </w:rPr>
        <w:t xml:space="preserve"> городского поселения                                                                 </w:t>
      </w:r>
      <w:r>
        <w:rPr>
          <w:sz w:val="26"/>
          <w:szCs w:val="26"/>
        </w:rPr>
        <w:t>А.В. Пичужкин</w:t>
      </w:r>
    </w:p>
    <w:p w:rsidR="002214E7" w:rsidRPr="0066253C" w:rsidRDefault="002214E7" w:rsidP="007A7C1D">
      <w:pPr>
        <w:shd w:val="clear" w:color="auto" w:fill="FFFFFF"/>
        <w:tabs>
          <w:tab w:val="left" w:pos="1134"/>
        </w:tabs>
        <w:autoSpaceDE w:val="0"/>
        <w:autoSpaceDN w:val="0"/>
        <w:adjustRightInd w:val="0"/>
        <w:jc w:val="center"/>
        <w:rPr>
          <w:color w:val="000000"/>
          <w:sz w:val="26"/>
          <w:szCs w:val="26"/>
        </w:rPr>
      </w:pPr>
    </w:p>
    <w:p w:rsidR="002214E7" w:rsidRPr="0066253C" w:rsidRDefault="002214E7" w:rsidP="007A7C1D">
      <w:pPr>
        <w:shd w:val="clear" w:color="auto" w:fill="FFFFFF"/>
        <w:tabs>
          <w:tab w:val="left" w:pos="1134"/>
        </w:tabs>
        <w:autoSpaceDE w:val="0"/>
        <w:autoSpaceDN w:val="0"/>
        <w:adjustRightInd w:val="0"/>
        <w:jc w:val="center"/>
        <w:rPr>
          <w:color w:val="000000"/>
          <w:sz w:val="26"/>
          <w:szCs w:val="26"/>
        </w:rPr>
      </w:pPr>
    </w:p>
    <w:p w:rsidR="002214E7" w:rsidRPr="0066253C" w:rsidRDefault="002214E7" w:rsidP="007A7C1D">
      <w:pPr>
        <w:shd w:val="clear" w:color="auto" w:fill="FFFFFF"/>
        <w:tabs>
          <w:tab w:val="left" w:pos="1134"/>
        </w:tabs>
        <w:autoSpaceDE w:val="0"/>
        <w:autoSpaceDN w:val="0"/>
        <w:adjustRightInd w:val="0"/>
        <w:jc w:val="center"/>
        <w:rPr>
          <w:color w:val="000000"/>
          <w:sz w:val="26"/>
          <w:szCs w:val="26"/>
        </w:rPr>
      </w:pPr>
    </w:p>
    <w:p w:rsidR="002214E7" w:rsidRDefault="002214E7" w:rsidP="007A7C1D">
      <w:pPr>
        <w:shd w:val="clear" w:color="auto" w:fill="FFFFFF"/>
        <w:tabs>
          <w:tab w:val="left" w:pos="1134"/>
        </w:tabs>
        <w:autoSpaceDE w:val="0"/>
        <w:autoSpaceDN w:val="0"/>
        <w:adjustRightInd w:val="0"/>
        <w:rPr>
          <w:color w:val="000000"/>
          <w:sz w:val="22"/>
          <w:szCs w:val="28"/>
        </w:rPr>
      </w:pPr>
    </w:p>
    <w:p w:rsidR="002214E7" w:rsidRDefault="002214E7" w:rsidP="007A7C1D">
      <w:pPr>
        <w:shd w:val="clear" w:color="auto" w:fill="FFFFFF"/>
        <w:tabs>
          <w:tab w:val="left" w:pos="1134"/>
        </w:tabs>
        <w:autoSpaceDE w:val="0"/>
        <w:autoSpaceDN w:val="0"/>
        <w:adjustRightInd w:val="0"/>
        <w:rPr>
          <w:color w:val="000000"/>
          <w:sz w:val="22"/>
          <w:szCs w:val="28"/>
        </w:rPr>
      </w:pPr>
    </w:p>
    <w:p w:rsidR="002214E7" w:rsidRDefault="002214E7" w:rsidP="007A7C1D">
      <w:pPr>
        <w:shd w:val="clear" w:color="auto" w:fill="FFFFFF"/>
        <w:tabs>
          <w:tab w:val="left" w:pos="1134"/>
        </w:tabs>
        <w:autoSpaceDE w:val="0"/>
        <w:autoSpaceDN w:val="0"/>
        <w:adjustRightInd w:val="0"/>
        <w:rPr>
          <w:color w:val="000000"/>
          <w:sz w:val="22"/>
          <w:szCs w:val="28"/>
        </w:rPr>
      </w:pPr>
    </w:p>
    <w:p w:rsidR="002214E7" w:rsidRDefault="002214E7" w:rsidP="007A7C1D">
      <w:pPr>
        <w:shd w:val="clear" w:color="auto" w:fill="FFFFFF"/>
        <w:tabs>
          <w:tab w:val="left" w:pos="1134"/>
        </w:tabs>
        <w:autoSpaceDE w:val="0"/>
        <w:autoSpaceDN w:val="0"/>
        <w:adjustRightInd w:val="0"/>
        <w:rPr>
          <w:color w:val="000000"/>
          <w:sz w:val="22"/>
          <w:szCs w:val="28"/>
        </w:rPr>
      </w:pPr>
    </w:p>
    <w:p w:rsidR="002214E7" w:rsidRDefault="002214E7" w:rsidP="007A7C1D">
      <w:pPr>
        <w:shd w:val="clear" w:color="auto" w:fill="FFFFFF"/>
        <w:tabs>
          <w:tab w:val="left" w:pos="1134"/>
        </w:tabs>
        <w:autoSpaceDE w:val="0"/>
        <w:autoSpaceDN w:val="0"/>
        <w:adjustRightInd w:val="0"/>
        <w:rPr>
          <w:color w:val="000000"/>
          <w:sz w:val="22"/>
          <w:szCs w:val="28"/>
        </w:rPr>
      </w:pPr>
    </w:p>
    <w:p w:rsidR="002214E7" w:rsidRDefault="002214E7" w:rsidP="009B0810">
      <w:pPr>
        <w:tabs>
          <w:tab w:val="left" w:pos="5954"/>
        </w:tabs>
        <w:autoSpaceDE w:val="0"/>
        <w:autoSpaceDN w:val="0"/>
        <w:adjustRightInd w:val="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Исп. Аникина Ольга Николаевна </w:t>
      </w:r>
    </w:p>
    <w:p w:rsidR="002214E7" w:rsidRDefault="002214E7" w:rsidP="009B0810">
      <w:pPr>
        <w:tabs>
          <w:tab w:val="left" w:pos="5954"/>
        </w:tabs>
        <w:autoSpaceDE w:val="0"/>
        <w:autoSpaceDN w:val="0"/>
        <w:adjustRightInd w:val="0"/>
        <w:jc w:val="both"/>
      </w:pPr>
      <w:r>
        <w:rPr>
          <w:color w:val="000000"/>
          <w:sz w:val="20"/>
          <w:szCs w:val="20"/>
        </w:rPr>
        <w:t>88467621255</w:t>
      </w:r>
    </w:p>
    <w:p w:rsidR="002214E7" w:rsidRDefault="002214E7" w:rsidP="00E74BB7">
      <w:pPr>
        <w:tabs>
          <w:tab w:val="left" w:pos="5954"/>
        </w:tabs>
        <w:autoSpaceDE w:val="0"/>
        <w:autoSpaceDN w:val="0"/>
        <w:adjustRightInd w:val="0"/>
        <w:ind w:left="4502"/>
        <w:jc w:val="right"/>
      </w:pPr>
    </w:p>
    <w:p w:rsidR="002214E7" w:rsidRDefault="002214E7" w:rsidP="00E74BB7">
      <w:pPr>
        <w:tabs>
          <w:tab w:val="left" w:pos="5954"/>
        </w:tabs>
        <w:autoSpaceDE w:val="0"/>
        <w:autoSpaceDN w:val="0"/>
        <w:adjustRightInd w:val="0"/>
        <w:ind w:left="4502"/>
        <w:jc w:val="right"/>
      </w:pPr>
    </w:p>
    <w:p w:rsidR="002214E7" w:rsidRDefault="002214E7" w:rsidP="00E74BB7">
      <w:pPr>
        <w:tabs>
          <w:tab w:val="left" w:pos="5954"/>
        </w:tabs>
        <w:autoSpaceDE w:val="0"/>
        <w:autoSpaceDN w:val="0"/>
        <w:adjustRightInd w:val="0"/>
        <w:ind w:left="4502"/>
        <w:jc w:val="right"/>
      </w:pPr>
    </w:p>
    <w:p w:rsidR="002214E7" w:rsidRDefault="002214E7" w:rsidP="00E74BB7">
      <w:pPr>
        <w:tabs>
          <w:tab w:val="left" w:pos="5954"/>
        </w:tabs>
        <w:autoSpaceDE w:val="0"/>
        <w:autoSpaceDN w:val="0"/>
        <w:adjustRightInd w:val="0"/>
        <w:ind w:left="4502"/>
        <w:jc w:val="right"/>
      </w:pPr>
    </w:p>
    <w:p w:rsidR="002214E7" w:rsidRDefault="002214E7" w:rsidP="00E74BB7">
      <w:pPr>
        <w:tabs>
          <w:tab w:val="left" w:pos="5954"/>
        </w:tabs>
        <w:autoSpaceDE w:val="0"/>
        <w:autoSpaceDN w:val="0"/>
        <w:adjustRightInd w:val="0"/>
        <w:ind w:left="4502"/>
        <w:jc w:val="right"/>
      </w:pPr>
    </w:p>
    <w:p w:rsidR="002214E7" w:rsidRDefault="002214E7" w:rsidP="00E74BB7">
      <w:pPr>
        <w:tabs>
          <w:tab w:val="left" w:pos="5954"/>
        </w:tabs>
        <w:autoSpaceDE w:val="0"/>
        <w:autoSpaceDN w:val="0"/>
        <w:adjustRightInd w:val="0"/>
        <w:ind w:left="4502"/>
        <w:jc w:val="right"/>
      </w:pPr>
    </w:p>
    <w:p w:rsidR="002214E7" w:rsidRPr="00E74BB7" w:rsidRDefault="002214E7" w:rsidP="00E74BB7">
      <w:pPr>
        <w:tabs>
          <w:tab w:val="left" w:pos="5954"/>
        </w:tabs>
        <w:autoSpaceDE w:val="0"/>
        <w:autoSpaceDN w:val="0"/>
        <w:adjustRightInd w:val="0"/>
        <w:ind w:left="4502"/>
        <w:jc w:val="right"/>
      </w:pPr>
      <w:r w:rsidRPr="00E74BB7">
        <w:t xml:space="preserve">Приложение </w:t>
      </w:r>
    </w:p>
    <w:p w:rsidR="002214E7" w:rsidRPr="00E74BB7" w:rsidRDefault="002214E7" w:rsidP="00E74BB7">
      <w:pPr>
        <w:tabs>
          <w:tab w:val="left" w:pos="5954"/>
        </w:tabs>
        <w:autoSpaceDE w:val="0"/>
        <w:autoSpaceDN w:val="0"/>
        <w:adjustRightInd w:val="0"/>
        <w:ind w:left="4502"/>
        <w:jc w:val="right"/>
      </w:pPr>
      <w:r w:rsidRPr="00E74BB7">
        <w:t>к постановлению Администрации городского поселения Безенчук м.р.Безенчукский</w:t>
      </w:r>
    </w:p>
    <w:p w:rsidR="002214E7" w:rsidRPr="006D7ECD" w:rsidRDefault="002214E7" w:rsidP="00E74BB7">
      <w:pPr>
        <w:ind w:left="4502"/>
        <w:jc w:val="right"/>
      </w:pPr>
      <w:r>
        <w:t>от 16.12.2024</w:t>
      </w:r>
      <w:r w:rsidRPr="006D7ECD">
        <w:t xml:space="preserve">г № </w:t>
      </w:r>
      <w:r>
        <w:t>634</w:t>
      </w:r>
    </w:p>
    <w:p w:rsidR="002214E7" w:rsidRPr="006D7ECD" w:rsidRDefault="002214E7" w:rsidP="007A7C1D">
      <w:pPr>
        <w:tabs>
          <w:tab w:val="left" w:pos="5954"/>
        </w:tabs>
        <w:autoSpaceDE w:val="0"/>
        <w:autoSpaceDN w:val="0"/>
        <w:adjustRightInd w:val="0"/>
        <w:jc w:val="center"/>
        <w:rPr>
          <w:sz w:val="26"/>
          <w:szCs w:val="26"/>
        </w:rPr>
      </w:pPr>
    </w:p>
    <w:p w:rsidR="002214E7" w:rsidRPr="002C3D8C" w:rsidRDefault="002214E7" w:rsidP="007A7C1D">
      <w:pPr>
        <w:pStyle w:val="ConsPlusNormal"/>
        <w:jc w:val="center"/>
        <w:rPr>
          <w:sz w:val="26"/>
          <w:szCs w:val="26"/>
        </w:rPr>
      </w:pPr>
      <w:r w:rsidRPr="006D7ECD">
        <w:rPr>
          <w:sz w:val="26"/>
          <w:szCs w:val="26"/>
        </w:rPr>
        <w:t>План</w:t>
      </w:r>
      <w:r w:rsidRPr="002C3D8C">
        <w:rPr>
          <w:sz w:val="26"/>
          <w:szCs w:val="26"/>
        </w:rPr>
        <w:t xml:space="preserve"> </w:t>
      </w:r>
    </w:p>
    <w:p w:rsidR="002214E7" w:rsidRPr="002C3D8C" w:rsidRDefault="002214E7" w:rsidP="007A7C1D">
      <w:pPr>
        <w:pStyle w:val="ConsPlusNormal"/>
        <w:jc w:val="center"/>
        <w:rPr>
          <w:sz w:val="26"/>
          <w:szCs w:val="26"/>
        </w:rPr>
      </w:pPr>
      <w:r w:rsidRPr="002C3D8C">
        <w:rPr>
          <w:sz w:val="26"/>
          <w:szCs w:val="26"/>
        </w:rPr>
        <w:t xml:space="preserve">по антикоррупционному просвещению </w:t>
      </w:r>
      <w:r>
        <w:rPr>
          <w:sz w:val="26"/>
          <w:szCs w:val="26"/>
        </w:rPr>
        <w:t xml:space="preserve">муниципальных служащих Администрации городского поселения Безенчук </w:t>
      </w:r>
      <w:r w:rsidRPr="006D0122">
        <w:rPr>
          <w:sz w:val="26"/>
          <w:szCs w:val="26"/>
        </w:rPr>
        <w:t>муниципального района Безенчукский</w:t>
      </w:r>
      <w:r w:rsidRPr="002C3D8C">
        <w:rPr>
          <w:sz w:val="26"/>
          <w:szCs w:val="26"/>
        </w:rPr>
        <w:t>на 20</w:t>
      </w:r>
      <w:r>
        <w:rPr>
          <w:sz w:val="26"/>
          <w:szCs w:val="26"/>
        </w:rPr>
        <w:t>25</w:t>
      </w:r>
      <w:r w:rsidRPr="002C3D8C">
        <w:rPr>
          <w:sz w:val="26"/>
          <w:szCs w:val="26"/>
        </w:rPr>
        <w:t xml:space="preserve"> год</w:t>
      </w:r>
    </w:p>
    <w:p w:rsidR="002214E7" w:rsidRPr="002C3D8C" w:rsidRDefault="002214E7" w:rsidP="007A7C1D">
      <w:pPr>
        <w:pStyle w:val="ConsPlusNormal"/>
        <w:ind w:firstLine="540"/>
        <w:jc w:val="both"/>
        <w:rPr>
          <w:sz w:val="26"/>
          <w:szCs w:val="26"/>
        </w:rPr>
      </w:pPr>
    </w:p>
    <w:tbl>
      <w:tblPr>
        <w:tblW w:w="9781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851"/>
        <w:gridCol w:w="5103"/>
        <w:gridCol w:w="1843"/>
        <w:gridCol w:w="1984"/>
      </w:tblGrid>
      <w:tr w:rsidR="002214E7" w:rsidRPr="008F2152" w:rsidTr="000B161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4E7" w:rsidRPr="008F2152" w:rsidRDefault="002214E7" w:rsidP="000B161D">
            <w:pPr>
              <w:autoSpaceDE w:val="0"/>
              <w:autoSpaceDN w:val="0"/>
              <w:adjustRightInd w:val="0"/>
              <w:jc w:val="center"/>
            </w:pPr>
            <w:r w:rsidRPr="008F2152">
              <w:t>№</w:t>
            </w:r>
          </w:p>
          <w:p w:rsidR="002214E7" w:rsidRPr="008F2152" w:rsidRDefault="002214E7" w:rsidP="000B161D">
            <w:pPr>
              <w:autoSpaceDE w:val="0"/>
              <w:autoSpaceDN w:val="0"/>
              <w:adjustRightInd w:val="0"/>
              <w:jc w:val="center"/>
            </w:pPr>
            <w:r w:rsidRPr="008F2152">
              <w:t>п/п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4E7" w:rsidRPr="008F2152" w:rsidRDefault="002214E7" w:rsidP="000B161D">
            <w:pPr>
              <w:autoSpaceDE w:val="0"/>
              <w:autoSpaceDN w:val="0"/>
              <w:adjustRightInd w:val="0"/>
              <w:jc w:val="both"/>
            </w:pPr>
            <w:r w:rsidRPr="008F2152">
              <w:t>Наименование мероприятия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4E7" w:rsidRPr="008F2152" w:rsidRDefault="002214E7" w:rsidP="000B161D">
            <w:pPr>
              <w:autoSpaceDE w:val="0"/>
              <w:autoSpaceDN w:val="0"/>
              <w:adjustRightInd w:val="0"/>
              <w:jc w:val="center"/>
            </w:pPr>
            <w:r w:rsidRPr="008F2152">
              <w:t>Срок реализации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4E7" w:rsidRPr="008F2152" w:rsidRDefault="002214E7" w:rsidP="000B161D">
            <w:pPr>
              <w:autoSpaceDE w:val="0"/>
              <w:autoSpaceDN w:val="0"/>
              <w:adjustRightInd w:val="0"/>
              <w:jc w:val="center"/>
            </w:pPr>
            <w:r w:rsidRPr="008F2152">
              <w:t>Ответственный</w:t>
            </w:r>
          </w:p>
          <w:p w:rsidR="002214E7" w:rsidRPr="008F2152" w:rsidRDefault="002214E7" w:rsidP="000B161D">
            <w:pPr>
              <w:autoSpaceDE w:val="0"/>
              <w:autoSpaceDN w:val="0"/>
              <w:adjustRightInd w:val="0"/>
              <w:jc w:val="center"/>
            </w:pPr>
            <w:r w:rsidRPr="008F2152">
              <w:t>за реализацию мероприятия</w:t>
            </w:r>
          </w:p>
        </w:tc>
      </w:tr>
      <w:tr w:rsidR="002214E7" w:rsidRPr="008F2152" w:rsidTr="000B161D">
        <w:trPr>
          <w:trHeight w:val="263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4E7" w:rsidRPr="008F2152" w:rsidRDefault="002214E7" w:rsidP="000B161D">
            <w:pPr>
              <w:autoSpaceDE w:val="0"/>
              <w:autoSpaceDN w:val="0"/>
              <w:adjustRightInd w:val="0"/>
              <w:jc w:val="center"/>
            </w:pPr>
            <w:r w:rsidRPr="008F2152">
              <w:t>1.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4E7" w:rsidRPr="001F217C" w:rsidRDefault="002214E7" w:rsidP="000B161D">
            <w:pPr>
              <w:pStyle w:val="ConsPlusNormal"/>
              <w:jc w:val="both"/>
              <w:rPr>
                <w:sz w:val="24"/>
                <w:szCs w:val="24"/>
              </w:rPr>
            </w:pPr>
            <w:r w:rsidRPr="001F217C">
              <w:rPr>
                <w:sz w:val="24"/>
                <w:szCs w:val="24"/>
              </w:rPr>
              <w:t xml:space="preserve">Ознакомление граждан, поступающих на муниципальную службу в Администрацию </w:t>
            </w:r>
            <w:r>
              <w:rPr>
                <w:sz w:val="24"/>
                <w:szCs w:val="24"/>
              </w:rPr>
              <w:t xml:space="preserve">городского поселения </w:t>
            </w:r>
            <w:r w:rsidRPr="001F217C">
              <w:rPr>
                <w:sz w:val="24"/>
                <w:szCs w:val="24"/>
              </w:rPr>
              <w:t xml:space="preserve">(далее – Администрация </w:t>
            </w:r>
            <w:r>
              <w:rPr>
                <w:sz w:val="24"/>
                <w:szCs w:val="24"/>
              </w:rPr>
              <w:t>поселения</w:t>
            </w:r>
            <w:r w:rsidRPr="001F217C">
              <w:rPr>
                <w:sz w:val="24"/>
                <w:szCs w:val="24"/>
              </w:rPr>
              <w:t xml:space="preserve">) с нормами действующего законодательства и  нормативными правовыми актами органов местного самоуправления </w:t>
            </w:r>
            <w:r>
              <w:rPr>
                <w:sz w:val="24"/>
                <w:szCs w:val="24"/>
              </w:rPr>
              <w:t>городского поселения Безенчук</w:t>
            </w:r>
            <w:r w:rsidRPr="001F217C">
              <w:rPr>
                <w:sz w:val="24"/>
                <w:szCs w:val="24"/>
              </w:rPr>
              <w:t xml:space="preserve"> о противодействии коррупции, о муниципальной службе,  в том числе информирование ответственности за совершение правонарушений, о недопустимости возникновения конфликта интересов и о его урегулировании, о недопущении получения и дачи взятки, о соблюдении ограничений, запретов, требований к служебному поведению, исполнению обязанностей.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4E7" w:rsidRPr="008F2152" w:rsidRDefault="002214E7" w:rsidP="000B161D">
            <w:pPr>
              <w:autoSpaceDE w:val="0"/>
              <w:autoSpaceDN w:val="0"/>
              <w:adjustRightInd w:val="0"/>
              <w:jc w:val="center"/>
            </w:pPr>
            <w:r w:rsidRPr="008F2152">
              <w:t>В течение 1 месяца с момента поступления на муниципальную</w:t>
            </w:r>
          </w:p>
          <w:p w:rsidR="002214E7" w:rsidRPr="008F2152" w:rsidRDefault="002214E7" w:rsidP="000B161D">
            <w:pPr>
              <w:autoSpaceDE w:val="0"/>
              <w:autoSpaceDN w:val="0"/>
              <w:adjustRightInd w:val="0"/>
              <w:jc w:val="center"/>
            </w:pPr>
            <w:r w:rsidRPr="008F2152">
              <w:t>службу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4E7" w:rsidRPr="008F2152" w:rsidRDefault="002214E7" w:rsidP="000B161D">
            <w:pPr>
              <w:autoSpaceDE w:val="0"/>
              <w:autoSpaceDN w:val="0"/>
              <w:adjustRightInd w:val="0"/>
              <w:jc w:val="center"/>
            </w:pPr>
            <w:r w:rsidRPr="008F2152">
              <w:t>Левин И.Н.</w:t>
            </w:r>
          </w:p>
        </w:tc>
      </w:tr>
      <w:tr w:rsidR="002214E7" w:rsidRPr="008F2152" w:rsidTr="000B161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4E7" w:rsidRPr="008F2152" w:rsidRDefault="002214E7" w:rsidP="000B161D">
            <w:pPr>
              <w:autoSpaceDE w:val="0"/>
              <w:autoSpaceDN w:val="0"/>
              <w:adjustRightInd w:val="0"/>
              <w:jc w:val="center"/>
            </w:pPr>
            <w:r w:rsidRPr="008F2152">
              <w:t>2.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4E7" w:rsidRPr="008F2152" w:rsidRDefault="002214E7" w:rsidP="000B161D">
            <w:pPr>
              <w:autoSpaceDE w:val="0"/>
              <w:autoSpaceDN w:val="0"/>
              <w:adjustRightInd w:val="0"/>
              <w:jc w:val="both"/>
            </w:pPr>
            <w:r w:rsidRPr="003774F3">
              <w:t>Мониторинг законодательства о противодействии коррупции, законодательства о муниципальной службе и доведение до</w:t>
            </w:r>
            <w:r>
              <w:t xml:space="preserve"> работников Администрации поселения</w:t>
            </w:r>
            <w:r w:rsidRPr="003774F3">
              <w:t xml:space="preserve"> информации об изменениях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4E7" w:rsidRPr="008F2152" w:rsidRDefault="002214E7" w:rsidP="000B161D">
            <w:pPr>
              <w:autoSpaceDE w:val="0"/>
              <w:autoSpaceDN w:val="0"/>
              <w:adjustRightInd w:val="0"/>
              <w:jc w:val="center"/>
            </w:pPr>
            <w:r w:rsidRPr="008F2152">
              <w:t>Постоянно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4E7" w:rsidRPr="008F2152" w:rsidRDefault="002214E7" w:rsidP="000B161D">
            <w:pPr>
              <w:autoSpaceDE w:val="0"/>
              <w:autoSpaceDN w:val="0"/>
              <w:adjustRightInd w:val="0"/>
              <w:jc w:val="center"/>
            </w:pPr>
            <w:r>
              <w:t>Аникина О.Н.</w:t>
            </w:r>
          </w:p>
        </w:tc>
      </w:tr>
      <w:tr w:rsidR="002214E7" w:rsidRPr="008F2152" w:rsidTr="000B161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4E7" w:rsidRDefault="002214E7" w:rsidP="000B161D">
            <w:pPr>
              <w:autoSpaceDE w:val="0"/>
              <w:autoSpaceDN w:val="0"/>
              <w:adjustRightInd w:val="0"/>
              <w:jc w:val="center"/>
            </w:pPr>
            <w:r>
              <w:t>3.</w:t>
            </w:r>
          </w:p>
          <w:p w:rsidR="002214E7" w:rsidRPr="008F2152" w:rsidRDefault="002214E7" w:rsidP="000B161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4E7" w:rsidRPr="00765513" w:rsidRDefault="002214E7" w:rsidP="000B161D">
            <w:pPr>
              <w:autoSpaceDE w:val="0"/>
              <w:autoSpaceDN w:val="0"/>
              <w:adjustRightInd w:val="0"/>
              <w:jc w:val="both"/>
            </w:pPr>
            <w:r w:rsidRPr="00765513">
              <w:t>Разработка и актуализация нормативных правовых  актов Администрации поселения направленных на профилактику коррупции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4E7" w:rsidRPr="008F2152" w:rsidRDefault="002214E7" w:rsidP="000B161D">
            <w:pPr>
              <w:autoSpaceDE w:val="0"/>
              <w:autoSpaceDN w:val="0"/>
              <w:adjustRightInd w:val="0"/>
              <w:jc w:val="center"/>
            </w:pPr>
            <w:r w:rsidRPr="008F2152">
              <w:t>Постоянно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4E7" w:rsidRPr="008F2152" w:rsidRDefault="002214E7" w:rsidP="000B161D">
            <w:pPr>
              <w:autoSpaceDE w:val="0"/>
              <w:autoSpaceDN w:val="0"/>
              <w:adjustRightInd w:val="0"/>
              <w:jc w:val="center"/>
            </w:pPr>
            <w:r>
              <w:t>Аникина О.Н.</w:t>
            </w:r>
          </w:p>
        </w:tc>
      </w:tr>
      <w:tr w:rsidR="002214E7" w:rsidRPr="008F2152" w:rsidTr="000B161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4E7" w:rsidRPr="008F2152" w:rsidRDefault="002214E7" w:rsidP="000B161D">
            <w:pPr>
              <w:autoSpaceDE w:val="0"/>
              <w:autoSpaceDN w:val="0"/>
              <w:adjustRightInd w:val="0"/>
              <w:jc w:val="center"/>
            </w:pPr>
            <w:r>
              <w:t>4</w:t>
            </w:r>
            <w:r w:rsidRPr="008F2152">
              <w:t>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4E7" w:rsidRPr="008F2152" w:rsidRDefault="002214E7" w:rsidP="00F77A50">
            <w:pPr>
              <w:autoSpaceDE w:val="0"/>
              <w:autoSpaceDN w:val="0"/>
              <w:adjustRightInd w:val="0"/>
              <w:jc w:val="both"/>
            </w:pPr>
            <w:r w:rsidRPr="008F2152">
              <w:t xml:space="preserve">Ознакомление муниципальных служащих Администрации </w:t>
            </w:r>
            <w:r>
              <w:t xml:space="preserve">поселения </w:t>
            </w:r>
            <w:r w:rsidRPr="008F2152">
              <w:t>с решениями комиссии по соблюдению требований к служебному поведению  и урегулированию конфликта интересов</w:t>
            </w:r>
            <w:r>
              <w:t xml:space="preserve"> в </w:t>
            </w:r>
            <w:r w:rsidRPr="008F2152">
              <w:t xml:space="preserve"> Администрации поселения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4E7" w:rsidRPr="008F2152" w:rsidRDefault="002214E7" w:rsidP="000B161D">
            <w:pPr>
              <w:autoSpaceDE w:val="0"/>
              <w:autoSpaceDN w:val="0"/>
              <w:adjustRightInd w:val="0"/>
              <w:jc w:val="center"/>
            </w:pPr>
            <w:r w:rsidRPr="008F2152">
              <w:t>По мере необходимости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4E7" w:rsidRPr="008F2152" w:rsidRDefault="002214E7" w:rsidP="000B161D">
            <w:pPr>
              <w:autoSpaceDE w:val="0"/>
              <w:autoSpaceDN w:val="0"/>
              <w:adjustRightInd w:val="0"/>
              <w:jc w:val="center"/>
            </w:pPr>
            <w:r>
              <w:t>И.Н.Левин</w:t>
            </w:r>
          </w:p>
        </w:tc>
      </w:tr>
      <w:tr w:rsidR="002214E7" w:rsidRPr="008F2152" w:rsidTr="000B161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4E7" w:rsidRDefault="002214E7" w:rsidP="000B161D">
            <w:pPr>
              <w:autoSpaceDE w:val="0"/>
              <w:autoSpaceDN w:val="0"/>
              <w:adjustRightInd w:val="0"/>
              <w:jc w:val="center"/>
            </w:pPr>
            <w:r>
              <w:t>5.</w:t>
            </w:r>
          </w:p>
          <w:p w:rsidR="002214E7" w:rsidRDefault="002214E7" w:rsidP="000B161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4E7" w:rsidRPr="00765513" w:rsidRDefault="002214E7" w:rsidP="000B161D">
            <w:pPr>
              <w:autoSpaceDE w:val="0"/>
              <w:autoSpaceDN w:val="0"/>
              <w:adjustRightInd w:val="0"/>
              <w:jc w:val="both"/>
            </w:pPr>
            <w:r w:rsidRPr="00765513">
              <w:t xml:space="preserve">Подготовка обзора судебной практики по вынесению дисциплинарных взысканий за коррупционные правонарушения для работников Администрации </w:t>
            </w:r>
            <w:r>
              <w:t xml:space="preserve">поселения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4E7" w:rsidRPr="00765513" w:rsidRDefault="002214E7" w:rsidP="000B161D">
            <w:pPr>
              <w:autoSpaceDE w:val="0"/>
              <w:autoSpaceDN w:val="0"/>
              <w:adjustRightInd w:val="0"/>
              <w:jc w:val="center"/>
            </w:pPr>
            <w:r w:rsidRPr="00765513">
              <w:t xml:space="preserve">При наличии судебной практики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4E7" w:rsidRDefault="002214E7" w:rsidP="000B161D">
            <w:pPr>
              <w:autoSpaceDE w:val="0"/>
              <w:autoSpaceDN w:val="0"/>
              <w:adjustRightInd w:val="0"/>
              <w:jc w:val="center"/>
            </w:pPr>
            <w:r>
              <w:t>Аникина О.Н.</w:t>
            </w:r>
          </w:p>
        </w:tc>
      </w:tr>
      <w:tr w:rsidR="002214E7" w:rsidRPr="008F2152" w:rsidTr="0076225D">
        <w:trPr>
          <w:trHeight w:val="868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4E7" w:rsidRPr="008F2152" w:rsidRDefault="002214E7" w:rsidP="000B161D">
            <w:pPr>
              <w:autoSpaceDE w:val="0"/>
              <w:autoSpaceDN w:val="0"/>
              <w:adjustRightInd w:val="0"/>
              <w:jc w:val="center"/>
            </w:pPr>
            <w:r>
              <w:t>6.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4E7" w:rsidRPr="000B161D" w:rsidRDefault="002214E7" w:rsidP="000B161D">
            <w:pPr>
              <w:autoSpaceDE w:val="0"/>
              <w:autoSpaceDN w:val="0"/>
              <w:adjustRightInd w:val="0"/>
              <w:jc w:val="both"/>
            </w:pPr>
            <w:r w:rsidRPr="008F2152">
              <w:t>Проведение организационных и разъяснительных мероприятий и ежеквартальных консультативных встреч для муниципальных служащих, направленных на формирование у них отрицательного отношения к коррупции, на разъяснение положений законодательства о муниципальной службе (в том числе на соблюдение ограничений и запретов, а также по исполнению обязанностей, установленных в целях противодействия коррупции, на недопущение поведения, которое может восприниматься окружающими как обещание или предложение дачи взятки либо как согласие принять взятку или как просьба о даче взятки, на выполнение обязанности сообщать о фактах обращения в целях склонения к совершению коррупционных правонарушений, на формирование негативного отношения к дарению подарков в связи с протокольными мероприятиями, служебными командировками и другими официальными мероприятиями, участие в которых связано с их должностным положением или исполнением ими служебных (должностных) обязанностей, на выполнение обязанности сообщать о возникновении личной заинтересованности при исполнении должностных обязанностей, которая приводит или может привести к конфликту интересов, на предотвращение и урегулирование конфликта интересов) с привлечением институтов гражданского общества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4E7" w:rsidRPr="008F2152" w:rsidRDefault="002214E7" w:rsidP="000B161D">
            <w:pPr>
              <w:autoSpaceDE w:val="0"/>
              <w:autoSpaceDN w:val="0"/>
              <w:adjustRightInd w:val="0"/>
              <w:jc w:val="center"/>
            </w:pPr>
            <w:r w:rsidRPr="008F2152">
              <w:t>ежеквартально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4E7" w:rsidRDefault="002214E7" w:rsidP="000B161D">
            <w:pPr>
              <w:jc w:val="center"/>
            </w:pPr>
            <w:r>
              <w:t>Аникина О.Н.</w:t>
            </w:r>
          </w:p>
          <w:p w:rsidR="002214E7" w:rsidRPr="008F2152" w:rsidRDefault="002214E7" w:rsidP="000B161D">
            <w:pPr>
              <w:jc w:val="center"/>
            </w:pPr>
            <w:r>
              <w:t>Левин И.Н.</w:t>
            </w:r>
          </w:p>
        </w:tc>
      </w:tr>
      <w:tr w:rsidR="002214E7" w:rsidRPr="008F2152" w:rsidTr="000B161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4E7" w:rsidRPr="008F2152" w:rsidRDefault="002214E7" w:rsidP="000B161D">
            <w:pPr>
              <w:autoSpaceDE w:val="0"/>
              <w:autoSpaceDN w:val="0"/>
              <w:adjustRightInd w:val="0"/>
              <w:jc w:val="center"/>
            </w:pPr>
            <w:r>
              <w:t>7.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4E7" w:rsidRPr="008F2152" w:rsidRDefault="002214E7" w:rsidP="000B161D">
            <w:pPr>
              <w:autoSpaceDE w:val="0"/>
              <w:autoSpaceDN w:val="0"/>
              <w:adjustRightInd w:val="0"/>
              <w:jc w:val="both"/>
            </w:pPr>
            <w:r w:rsidRPr="008F2152">
              <w:t>Размещение и регулярное обновление антикоррупционной информации на официальном сайте Администрации</w:t>
            </w:r>
            <w:r>
              <w:t xml:space="preserve"> поселения </w:t>
            </w:r>
            <w:r w:rsidRPr="00D2327A">
              <w:t xml:space="preserve">в официальных пабликах поселения (Одноклассники, ВКонтакте) </w:t>
            </w:r>
            <w:r w:rsidRPr="008F2152">
              <w:t>в сети Интернет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4E7" w:rsidRPr="008F2152" w:rsidRDefault="002214E7" w:rsidP="000B161D">
            <w:pPr>
              <w:autoSpaceDE w:val="0"/>
              <w:autoSpaceDN w:val="0"/>
              <w:adjustRightInd w:val="0"/>
              <w:jc w:val="center"/>
            </w:pPr>
            <w:r w:rsidRPr="008F2152">
              <w:t>постоянно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4E7" w:rsidRPr="008F2152" w:rsidRDefault="002214E7" w:rsidP="000B161D">
            <w:pPr>
              <w:jc w:val="center"/>
            </w:pPr>
            <w:r>
              <w:t>Левин И.Н.</w:t>
            </w:r>
          </w:p>
        </w:tc>
      </w:tr>
      <w:tr w:rsidR="002214E7" w:rsidRPr="008F2152" w:rsidTr="000B161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4E7" w:rsidRPr="008F2152" w:rsidRDefault="002214E7" w:rsidP="000B161D">
            <w:pPr>
              <w:autoSpaceDE w:val="0"/>
              <w:autoSpaceDN w:val="0"/>
              <w:adjustRightInd w:val="0"/>
              <w:jc w:val="center"/>
            </w:pPr>
            <w:r>
              <w:t>8.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4E7" w:rsidRPr="003B4B01" w:rsidRDefault="002214E7" w:rsidP="000B161D">
            <w:pPr>
              <w:autoSpaceDE w:val="0"/>
              <w:autoSpaceDN w:val="0"/>
              <w:adjustRightInd w:val="0"/>
              <w:jc w:val="both"/>
            </w:pPr>
            <w:r w:rsidRPr="003B4B01">
              <w:t>Организация работы по обучению (повышение квалификации) муниципальных служащих Администрации поселения  по вопросам антикоррупционной тематики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4E7" w:rsidRPr="008F2152" w:rsidRDefault="002214E7" w:rsidP="000B161D">
            <w:pPr>
              <w:autoSpaceDE w:val="0"/>
              <w:autoSpaceDN w:val="0"/>
              <w:adjustRightInd w:val="0"/>
              <w:jc w:val="center"/>
            </w:pPr>
            <w:r>
              <w:t xml:space="preserve">Постоянно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4E7" w:rsidRPr="008F2152" w:rsidRDefault="002214E7" w:rsidP="000B161D">
            <w:pPr>
              <w:jc w:val="center"/>
            </w:pPr>
            <w:r w:rsidRPr="008F2152">
              <w:t>Левин И.Н.</w:t>
            </w:r>
          </w:p>
        </w:tc>
      </w:tr>
      <w:tr w:rsidR="002214E7" w:rsidRPr="008F2152" w:rsidTr="000B161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4E7" w:rsidRDefault="002214E7" w:rsidP="000B161D">
            <w:pPr>
              <w:autoSpaceDE w:val="0"/>
              <w:autoSpaceDN w:val="0"/>
              <w:adjustRightInd w:val="0"/>
              <w:jc w:val="center"/>
            </w:pPr>
          </w:p>
          <w:p w:rsidR="002214E7" w:rsidRDefault="002214E7" w:rsidP="000B161D">
            <w:pPr>
              <w:autoSpaceDE w:val="0"/>
              <w:autoSpaceDN w:val="0"/>
              <w:adjustRightInd w:val="0"/>
              <w:jc w:val="center"/>
            </w:pPr>
          </w:p>
          <w:p w:rsidR="002214E7" w:rsidRPr="008F2152" w:rsidRDefault="002214E7" w:rsidP="000B161D">
            <w:pPr>
              <w:autoSpaceDE w:val="0"/>
              <w:autoSpaceDN w:val="0"/>
              <w:adjustRightInd w:val="0"/>
              <w:jc w:val="center"/>
            </w:pPr>
            <w:r>
              <w:t>9.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4E7" w:rsidRPr="003B4B01" w:rsidRDefault="002214E7" w:rsidP="000B161D">
            <w:pPr>
              <w:autoSpaceDE w:val="0"/>
              <w:autoSpaceDN w:val="0"/>
              <w:adjustRightInd w:val="0"/>
              <w:jc w:val="both"/>
            </w:pPr>
            <w:r w:rsidRPr="0052179F">
              <w:t xml:space="preserve">Проведение с работниками Администрации </w:t>
            </w:r>
            <w:r>
              <w:t>поселения</w:t>
            </w:r>
            <w:r w:rsidRPr="0052179F">
              <w:t>, а также с руководителями муниципальных  бюджетных учреждений методической и разъяснительной работы по вопросам представления полных и достоверных сведений о доходах, расходах, об имуществе и обязательствах имущественного характера и формирования сведений о доходах, расходах в разработанной на базе специального программного обеспечения "Справки БК"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4E7" w:rsidRPr="008F2152" w:rsidRDefault="002214E7" w:rsidP="000B161D">
            <w:pPr>
              <w:autoSpaceDE w:val="0"/>
              <w:autoSpaceDN w:val="0"/>
              <w:adjustRightInd w:val="0"/>
              <w:jc w:val="center"/>
            </w:pPr>
            <w:r>
              <w:t xml:space="preserve">Постоянно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4E7" w:rsidRDefault="002214E7" w:rsidP="000B161D">
            <w:pPr>
              <w:jc w:val="center"/>
            </w:pPr>
            <w:r>
              <w:t>Аникина О.Н.</w:t>
            </w:r>
          </w:p>
          <w:p w:rsidR="002214E7" w:rsidRPr="008F2152" w:rsidRDefault="002214E7" w:rsidP="000B161D">
            <w:pPr>
              <w:jc w:val="center"/>
            </w:pPr>
            <w:r w:rsidRPr="008F2152">
              <w:t>Левин И.Н.</w:t>
            </w:r>
          </w:p>
        </w:tc>
      </w:tr>
      <w:tr w:rsidR="002214E7" w:rsidRPr="008F2152" w:rsidTr="000B161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4E7" w:rsidRPr="008F2152" w:rsidRDefault="002214E7" w:rsidP="000B161D">
            <w:pPr>
              <w:autoSpaceDE w:val="0"/>
              <w:autoSpaceDN w:val="0"/>
              <w:adjustRightInd w:val="0"/>
              <w:jc w:val="center"/>
            </w:pPr>
            <w:r>
              <w:t>10.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4E7" w:rsidRPr="008F2152" w:rsidRDefault="002214E7" w:rsidP="000B161D">
            <w:pPr>
              <w:autoSpaceDE w:val="0"/>
              <w:autoSpaceDN w:val="0"/>
              <w:adjustRightInd w:val="0"/>
              <w:jc w:val="both"/>
            </w:pPr>
            <w:r w:rsidRPr="008F2152">
              <w:t>Мониторинг публикаций в средствах массовой информации на предмет наличия в них информации о реализации мер в сфере противодействия коррупции на территории Российской Федерации и Самарской области с целью обобщения и внедрения в деятельность Администрации</w:t>
            </w:r>
            <w:r>
              <w:t xml:space="preserve"> поселения</w:t>
            </w:r>
            <w:r w:rsidRPr="008F2152">
              <w:t xml:space="preserve"> опыта противодействия коррупции.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4E7" w:rsidRPr="008F2152" w:rsidRDefault="002214E7" w:rsidP="000B161D">
            <w:pPr>
              <w:autoSpaceDE w:val="0"/>
              <w:autoSpaceDN w:val="0"/>
              <w:adjustRightInd w:val="0"/>
              <w:jc w:val="center"/>
            </w:pPr>
            <w:r w:rsidRPr="008F2152">
              <w:t>постоянно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4E7" w:rsidRPr="008F2152" w:rsidRDefault="002214E7" w:rsidP="000B161D">
            <w:pPr>
              <w:autoSpaceDE w:val="0"/>
              <w:autoSpaceDN w:val="0"/>
              <w:adjustRightInd w:val="0"/>
              <w:jc w:val="center"/>
            </w:pPr>
            <w:r>
              <w:t>Левин И.Н.</w:t>
            </w:r>
          </w:p>
        </w:tc>
      </w:tr>
      <w:tr w:rsidR="002214E7" w:rsidRPr="008F2152" w:rsidTr="000B161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4E7" w:rsidRDefault="002214E7" w:rsidP="000B161D">
            <w:pPr>
              <w:autoSpaceDE w:val="0"/>
              <w:autoSpaceDN w:val="0"/>
              <w:adjustRightInd w:val="0"/>
              <w:jc w:val="center"/>
            </w:pPr>
          </w:p>
          <w:p w:rsidR="002214E7" w:rsidRPr="008F2152" w:rsidRDefault="002214E7" w:rsidP="000B161D">
            <w:pPr>
              <w:autoSpaceDE w:val="0"/>
              <w:autoSpaceDN w:val="0"/>
              <w:adjustRightInd w:val="0"/>
              <w:jc w:val="center"/>
            </w:pPr>
            <w:r>
              <w:t>11.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4E7" w:rsidRPr="003936B3" w:rsidRDefault="002214E7" w:rsidP="000B161D">
            <w:pPr>
              <w:autoSpaceDE w:val="0"/>
              <w:autoSpaceDN w:val="0"/>
              <w:adjustRightInd w:val="0"/>
              <w:jc w:val="both"/>
            </w:pPr>
            <w:r w:rsidRPr="003936B3">
              <w:t xml:space="preserve">Добровольное анкетирование муниципальных служащих Администрации </w:t>
            </w:r>
            <w:r>
              <w:t xml:space="preserve">поселения </w:t>
            </w:r>
            <w:r w:rsidRPr="003936B3">
              <w:t>по вопросам противодействия  коррупции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4E7" w:rsidRPr="008F2152" w:rsidRDefault="002214E7" w:rsidP="001A2CAF">
            <w:pPr>
              <w:autoSpaceDE w:val="0"/>
              <w:autoSpaceDN w:val="0"/>
              <w:adjustRightInd w:val="0"/>
              <w:jc w:val="center"/>
            </w:pPr>
            <w:r>
              <w:t xml:space="preserve">1 раз в год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4E7" w:rsidRDefault="002214E7" w:rsidP="000B161D">
            <w:pPr>
              <w:jc w:val="center"/>
            </w:pPr>
            <w:r>
              <w:t>Аникина О.Н.</w:t>
            </w:r>
          </w:p>
          <w:p w:rsidR="002214E7" w:rsidRDefault="002214E7" w:rsidP="000B161D">
            <w:pPr>
              <w:autoSpaceDE w:val="0"/>
              <w:autoSpaceDN w:val="0"/>
              <w:adjustRightInd w:val="0"/>
              <w:jc w:val="center"/>
            </w:pPr>
            <w:r w:rsidRPr="008F2152">
              <w:t>Левин И.Н.</w:t>
            </w:r>
          </w:p>
        </w:tc>
      </w:tr>
      <w:tr w:rsidR="002214E7" w:rsidRPr="008F2152" w:rsidTr="000B161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4E7" w:rsidRPr="008F2152" w:rsidRDefault="002214E7" w:rsidP="000B161D">
            <w:pPr>
              <w:autoSpaceDE w:val="0"/>
              <w:autoSpaceDN w:val="0"/>
              <w:adjustRightInd w:val="0"/>
              <w:jc w:val="center"/>
            </w:pPr>
            <w:r>
              <w:t>12.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4E7" w:rsidRPr="004C7C2E" w:rsidRDefault="002214E7" w:rsidP="000B161D">
            <w:pPr>
              <w:autoSpaceDE w:val="0"/>
              <w:autoSpaceDN w:val="0"/>
              <w:adjustRightInd w:val="0"/>
              <w:jc w:val="both"/>
            </w:pPr>
            <w:r w:rsidRPr="004C7C2E">
              <w:t>Проведение совещаний по рассмотрению вопросов о состоянии антикоррупционной работы и принятию мер по ее совершенствованию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4E7" w:rsidRPr="004C7C2E" w:rsidRDefault="002214E7" w:rsidP="000B161D">
            <w:pPr>
              <w:autoSpaceDE w:val="0"/>
              <w:autoSpaceDN w:val="0"/>
              <w:adjustRightInd w:val="0"/>
              <w:jc w:val="center"/>
            </w:pPr>
            <w:r w:rsidRPr="004C7C2E">
              <w:t xml:space="preserve">По мере необходимости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4E7" w:rsidRPr="008F2152" w:rsidRDefault="002214E7" w:rsidP="000B161D">
            <w:pPr>
              <w:autoSpaceDE w:val="0"/>
              <w:autoSpaceDN w:val="0"/>
              <w:adjustRightInd w:val="0"/>
              <w:jc w:val="center"/>
            </w:pPr>
            <w:r>
              <w:t>Аникина О.Н</w:t>
            </w:r>
          </w:p>
        </w:tc>
      </w:tr>
      <w:tr w:rsidR="002214E7" w:rsidRPr="008F2152" w:rsidTr="000B161D">
        <w:trPr>
          <w:trHeight w:val="68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4E7" w:rsidRPr="008F2152" w:rsidRDefault="002214E7" w:rsidP="000B161D">
            <w:pPr>
              <w:autoSpaceDE w:val="0"/>
              <w:autoSpaceDN w:val="0"/>
              <w:adjustRightInd w:val="0"/>
              <w:jc w:val="center"/>
            </w:pPr>
            <w:r>
              <w:t>13.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4E7" w:rsidRPr="008F2152" w:rsidRDefault="002214E7" w:rsidP="009B0810">
            <w:pPr>
              <w:autoSpaceDE w:val="0"/>
              <w:autoSpaceDN w:val="0"/>
              <w:adjustRightInd w:val="0"/>
              <w:jc w:val="both"/>
            </w:pPr>
            <w:r w:rsidRPr="0074122A">
              <w:t xml:space="preserve">Размещение на официальном сайте Администрации </w:t>
            </w:r>
            <w:r>
              <w:t xml:space="preserve">поселения </w:t>
            </w:r>
            <w:r w:rsidRPr="0074122A">
              <w:t xml:space="preserve">в информационно-телекоммуникационной сети "Интернет" информации об антикоррупционной деятельности Администрации </w:t>
            </w:r>
            <w:r>
              <w:t>поселения</w:t>
            </w:r>
            <w:r w:rsidRPr="0074122A">
              <w:t>, а также  про</w:t>
            </w:r>
            <w:r>
              <w:t>ектов актов Администрации поселения</w:t>
            </w:r>
            <w:r w:rsidRPr="0074122A">
              <w:t>, имеющих нормативный правовой характер, за исключением актов, содержащих сведения конфиденциального характера, для проведения независимой антикоррупционной экспертизы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4E7" w:rsidRPr="008F2152" w:rsidRDefault="002214E7" w:rsidP="000B161D">
            <w:pPr>
              <w:autoSpaceDE w:val="0"/>
              <w:autoSpaceDN w:val="0"/>
              <w:adjustRightInd w:val="0"/>
              <w:jc w:val="center"/>
            </w:pPr>
            <w:r w:rsidRPr="008F2152">
              <w:t>постоянно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4E7" w:rsidRPr="008F2152" w:rsidRDefault="002214E7" w:rsidP="000B161D">
            <w:pPr>
              <w:autoSpaceDE w:val="0"/>
              <w:autoSpaceDN w:val="0"/>
              <w:adjustRightInd w:val="0"/>
              <w:jc w:val="center"/>
            </w:pPr>
            <w:r w:rsidRPr="008F2152">
              <w:t>Левин И.Н.</w:t>
            </w:r>
          </w:p>
        </w:tc>
      </w:tr>
      <w:tr w:rsidR="002214E7" w:rsidRPr="00CB0C64" w:rsidTr="000B161D">
        <w:trPr>
          <w:trHeight w:val="68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4E7" w:rsidRPr="00CB0C64" w:rsidRDefault="002214E7" w:rsidP="000B161D">
            <w:pPr>
              <w:autoSpaceDE w:val="0"/>
              <w:autoSpaceDN w:val="0"/>
              <w:adjustRightInd w:val="0"/>
              <w:jc w:val="center"/>
            </w:pPr>
          </w:p>
          <w:p w:rsidR="002214E7" w:rsidRPr="00CB0C64" w:rsidRDefault="002214E7" w:rsidP="000B161D">
            <w:pPr>
              <w:autoSpaceDE w:val="0"/>
              <w:autoSpaceDN w:val="0"/>
              <w:adjustRightInd w:val="0"/>
              <w:jc w:val="center"/>
            </w:pPr>
            <w:r>
              <w:t>14.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4E7" w:rsidRPr="00CB0C64" w:rsidRDefault="002214E7" w:rsidP="000B161D">
            <w:pPr>
              <w:autoSpaceDE w:val="0"/>
              <w:autoSpaceDN w:val="0"/>
              <w:adjustRightInd w:val="0"/>
              <w:jc w:val="both"/>
            </w:pPr>
            <w:r w:rsidRPr="00CB0C64">
              <w:t xml:space="preserve">Проведение тематических мероприятий, посвященных Международному дню борьбы с коррупцией (9 декабря) 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4E7" w:rsidRPr="00CB0C64" w:rsidRDefault="002214E7" w:rsidP="000B161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4E7" w:rsidRDefault="002214E7" w:rsidP="000B161D">
            <w:pPr>
              <w:jc w:val="center"/>
            </w:pPr>
            <w:r>
              <w:t>Аникина О.Н.</w:t>
            </w:r>
          </w:p>
          <w:p w:rsidR="002214E7" w:rsidRPr="00CB0C64" w:rsidRDefault="002214E7" w:rsidP="000B161D">
            <w:pPr>
              <w:autoSpaceDE w:val="0"/>
              <w:autoSpaceDN w:val="0"/>
              <w:adjustRightInd w:val="0"/>
              <w:jc w:val="center"/>
            </w:pPr>
            <w:r w:rsidRPr="008F2152">
              <w:t>Левин И.Н.</w:t>
            </w:r>
          </w:p>
        </w:tc>
      </w:tr>
    </w:tbl>
    <w:p w:rsidR="002214E7" w:rsidRPr="00CB0C64" w:rsidRDefault="002214E7" w:rsidP="007A7C1D">
      <w:pPr>
        <w:pStyle w:val="ConsPlusNormal"/>
        <w:ind w:firstLine="540"/>
        <w:jc w:val="both"/>
        <w:rPr>
          <w:sz w:val="24"/>
          <w:szCs w:val="24"/>
        </w:rPr>
      </w:pPr>
    </w:p>
    <w:p w:rsidR="002214E7" w:rsidRDefault="002214E7" w:rsidP="007A7C1D">
      <w:pPr>
        <w:widowControl w:val="0"/>
        <w:autoSpaceDE w:val="0"/>
        <w:autoSpaceDN w:val="0"/>
        <w:adjustRightInd w:val="0"/>
        <w:jc w:val="both"/>
        <w:rPr>
          <w:sz w:val="26"/>
          <w:szCs w:val="26"/>
          <w:lang w:eastAsia="en-US"/>
        </w:rPr>
      </w:pPr>
    </w:p>
    <w:p w:rsidR="002214E7" w:rsidRDefault="002214E7" w:rsidP="007A7C1D">
      <w:pPr>
        <w:widowControl w:val="0"/>
        <w:autoSpaceDE w:val="0"/>
        <w:autoSpaceDN w:val="0"/>
        <w:adjustRightInd w:val="0"/>
        <w:jc w:val="both"/>
        <w:rPr>
          <w:sz w:val="26"/>
          <w:szCs w:val="26"/>
          <w:lang w:eastAsia="en-US"/>
        </w:rPr>
      </w:pPr>
    </w:p>
    <w:p w:rsidR="002214E7" w:rsidRDefault="002214E7" w:rsidP="007A7C1D">
      <w:pPr>
        <w:ind w:right="3685"/>
        <w:jc w:val="both"/>
        <w:rPr>
          <w:sz w:val="20"/>
          <w:szCs w:val="20"/>
        </w:rPr>
      </w:pPr>
    </w:p>
    <w:sectPr w:rsidR="002214E7" w:rsidSect="00F3567A">
      <w:headerReference w:type="even" r:id="rId10"/>
      <w:headerReference w:type="default" r:id="rId11"/>
      <w:pgSz w:w="11906" w:h="16838"/>
      <w:pgMar w:top="851" w:right="424" w:bottom="851" w:left="156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214E7" w:rsidRDefault="002214E7">
      <w:r>
        <w:separator/>
      </w:r>
    </w:p>
  </w:endnote>
  <w:endnote w:type="continuationSeparator" w:id="0">
    <w:p w:rsidR="002214E7" w:rsidRDefault="002214E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214E7" w:rsidRDefault="002214E7">
      <w:r>
        <w:separator/>
      </w:r>
    </w:p>
  </w:footnote>
  <w:footnote w:type="continuationSeparator" w:id="0">
    <w:p w:rsidR="002214E7" w:rsidRDefault="002214E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14E7" w:rsidRDefault="002214E7" w:rsidP="00487640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2214E7" w:rsidRDefault="002214E7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14E7" w:rsidRDefault="002214E7" w:rsidP="00D978A0">
    <w:pPr>
      <w:pStyle w:val="Header"/>
      <w:framePr w:wrap="around" w:vAnchor="text" w:hAnchor="margin" w:xAlign="center" w:y="1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121AA9"/>
    <w:multiLevelType w:val="hybridMultilevel"/>
    <w:tmpl w:val="1116F13C"/>
    <w:lvl w:ilvl="0" w:tplc="D45C50E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>
    <w:nsid w:val="230D5C42"/>
    <w:multiLevelType w:val="multilevel"/>
    <w:tmpl w:val="4B5A1B40"/>
    <w:lvl w:ilvl="0">
      <w:start w:val="1"/>
      <w:numFmt w:val="decimal"/>
      <w:lvlText w:val="%1."/>
      <w:lvlJc w:val="left"/>
      <w:pPr>
        <w:ind w:left="540" w:hanging="5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540"/>
      </w:pPr>
      <w:rPr>
        <w:rFonts w:cs="Times New Roman" w:hint="default"/>
      </w:rPr>
    </w:lvl>
    <w:lvl w:ilvl="2">
      <w:start w:val="2"/>
      <w:numFmt w:val="decimal"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cs="Times New Roman" w:hint="default"/>
      </w:rPr>
    </w:lvl>
  </w:abstractNum>
  <w:abstractNum w:abstractNumId="2">
    <w:nsid w:val="524E3678"/>
    <w:multiLevelType w:val="multilevel"/>
    <w:tmpl w:val="BEFC4AE2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cs="Times New Roman" w:hint="default"/>
      </w:rPr>
    </w:lvl>
  </w:abstractNum>
  <w:abstractNum w:abstractNumId="3">
    <w:nsid w:val="563B50DF"/>
    <w:multiLevelType w:val="multilevel"/>
    <w:tmpl w:val="63DA2E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tabs>
          <w:tab w:val="num" w:pos="1140"/>
        </w:tabs>
        <w:ind w:left="1140" w:hanging="78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140"/>
        </w:tabs>
        <w:ind w:left="1140" w:hanging="78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140"/>
        </w:tabs>
        <w:ind w:left="1140" w:hanging="7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cs="Times New Roman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30A2B"/>
    <w:rsid w:val="000021A7"/>
    <w:rsid w:val="00002BEF"/>
    <w:rsid w:val="00030A0B"/>
    <w:rsid w:val="000310B3"/>
    <w:rsid w:val="00051640"/>
    <w:rsid w:val="00056147"/>
    <w:rsid w:val="0006450F"/>
    <w:rsid w:val="0007368C"/>
    <w:rsid w:val="00091547"/>
    <w:rsid w:val="0009314D"/>
    <w:rsid w:val="000A1D5E"/>
    <w:rsid w:val="000A72B5"/>
    <w:rsid w:val="000B161D"/>
    <w:rsid w:val="000B6EB1"/>
    <w:rsid w:val="000C0181"/>
    <w:rsid w:val="000C31C7"/>
    <w:rsid w:val="000E14BF"/>
    <w:rsid w:val="000E73C6"/>
    <w:rsid w:val="000F0347"/>
    <w:rsid w:val="00104B4C"/>
    <w:rsid w:val="00106323"/>
    <w:rsid w:val="00124398"/>
    <w:rsid w:val="001421BD"/>
    <w:rsid w:val="001424ED"/>
    <w:rsid w:val="0014258F"/>
    <w:rsid w:val="00150330"/>
    <w:rsid w:val="001545CC"/>
    <w:rsid w:val="0015521E"/>
    <w:rsid w:val="00160071"/>
    <w:rsid w:val="001809B0"/>
    <w:rsid w:val="00184D8B"/>
    <w:rsid w:val="001965CF"/>
    <w:rsid w:val="001A2CAF"/>
    <w:rsid w:val="001C110B"/>
    <w:rsid w:val="001C287E"/>
    <w:rsid w:val="001E30D0"/>
    <w:rsid w:val="001F217C"/>
    <w:rsid w:val="001F5F8C"/>
    <w:rsid w:val="002042B8"/>
    <w:rsid w:val="0020545A"/>
    <w:rsid w:val="00206282"/>
    <w:rsid w:val="00216CA4"/>
    <w:rsid w:val="002214E7"/>
    <w:rsid w:val="00243CEE"/>
    <w:rsid w:val="00260634"/>
    <w:rsid w:val="00266E2E"/>
    <w:rsid w:val="002707A7"/>
    <w:rsid w:val="00270DBB"/>
    <w:rsid w:val="0027229C"/>
    <w:rsid w:val="0028125F"/>
    <w:rsid w:val="00292D6E"/>
    <w:rsid w:val="002933F8"/>
    <w:rsid w:val="00295208"/>
    <w:rsid w:val="002A4781"/>
    <w:rsid w:val="002B0234"/>
    <w:rsid w:val="002B1936"/>
    <w:rsid w:val="002B42F7"/>
    <w:rsid w:val="002B698F"/>
    <w:rsid w:val="002C2002"/>
    <w:rsid w:val="002C3D8C"/>
    <w:rsid w:val="002C5FAC"/>
    <w:rsid w:val="002C63DC"/>
    <w:rsid w:val="002D135A"/>
    <w:rsid w:val="002F3EDC"/>
    <w:rsid w:val="00307570"/>
    <w:rsid w:val="00311518"/>
    <w:rsid w:val="003201B8"/>
    <w:rsid w:val="003350CA"/>
    <w:rsid w:val="003524E9"/>
    <w:rsid w:val="00360C1B"/>
    <w:rsid w:val="003708D1"/>
    <w:rsid w:val="003774F3"/>
    <w:rsid w:val="003814DF"/>
    <w:rsid w:val="00381F59"/>
    <w:rsid w:val="003936B3"/>
    <w:rsid w:val="003A6C71"/>
    <w:rsid w:val="003B4B01"/>
    <w:rsid w:val="003C1C0C"/>
    <w:rsid w:val="003E749A"/>
    <w:rsid w:val="003F2B67"/>
    <w:rsid w:val="003F439A"/>
    <w:rsid w:val="003F57CA"/>
    <w:rsid w:val="003F6816"/>
    <w:rsid w:val="00417B5F"/>
    <w:rsid w:val="00426AAB"/>
    <w:rsid w:val="004320B5"/>
    <w:rsid w:val="00442B2B"/>
    <w:rsid w:val="004471D9"/>
    <w:rsid w:val="004477E0"/>
    <w:rsid w:val="0046496B"/>
    <w:rsid w:val="0046593A"/>
    <w:rsid w:val="00487640"/>
    <w:rsid w:val="00497502"/>
    <w:rsid w:val="004A0841"/>
    <w:rsid w:val="004A5082"/>
    <w:rsid w:val="004C5803"/>
    <w:rsid w:val="004C7C2E"/>
    <w:rsid w:val="004E0915"/>
    <w:rsid w:val="004E1248"/>
    <w:rsid w:val="004F00FA"/>
    <w:rsid w:val="0050365A"/>
    <w:rsid w:val="00514E2D"/>
    <w:rsid w:val="00516A2D"/>
    <w:rsid w:val="0052179F"/>
    <w:rsid w:val="00526AC4"/>
    <w:rsid w:val="005313D7"/>
    <w:rsid w:val="0053737C"/>
    <w:rsid w:val="005576DE"/>
    <w:rsid w:val="00561BB7"/>
    <w:rsid w:val="005A6744"/>
    <w:rsid w:val="005B0FE1"/>
    <w:rsid w:val="005C31D5"/>
    <w:rsid w:val="005C6A4E"/>
    <w:rsid w:val="005F047C"/>
    <w:rsid w:val="005F14D4"/>
    <w:rsid w:val="005F640D"/>
    <w:rsid w:val="005F7426"/>
    <w:rsid w:val="00605AB8"/>
    <w:rsid w:val="006220EB"/>
    <w:rsid w:val="006229BB"/>
    <w:rsid w:val="00630D10"/>
    <w:rsid w:val="0064031B"/>
    <w:rsid w:val="0066133B"/>
    <w:rsid w:val="0066253C"/>
    <w:rsid w:val="006709B7"/>
    <w:rsid w:val="0068582B"/>
    <w:rsid w:val="006977D3"/>
    <w:rsid w:val="006B38AA"/>
    <w:rsid w:val="006C3333"/>
    <w:rsid w:val="006C4F2A"/>
    <w:rsid w:val="006C553B"/>
    <w:rsid w:val="006D0122"/>
    <w:rsid w:val="006D7ECD"/>
    <w:rsid w:val="007146C7"/>
    <w:rsid w:val="00715EBA"/>
    <w:rsid w:val="0071683B"/>
    <w:rsid w:val="0072558C"/>
    <w:rsid w:val="00727377"/>
    <w:rsid w:val="00734A88"/>
    <w:rsid w:val="007405BE"/>
    <w:rsid w:val="007408EB"/>
    <w:rsid w:val="0074122A"/>
    <w:rsid w:val="00746E51"/>
    <w:rsid w:val="00753F8E"/>
    <w:rsid w:val="007610B0"/>
    <w:rsid w:val="0076225D"/>
    <w:rsid w:val="00764FD8"/>
    <w:rsid w:val="00765513"/>
    <w:rsid w:val="00796C28"/>
    <w:rsid w:val="007A0B56"/>
    <w:rsid w:val="007A4A8C"/>
    <w:rsid w:val="007A65B9"/>
    <w:rsid w:val="007A7C1D"/>
    <w:rsid w:val="007C25C0"/>
    <w:rsid w:val="007C600C"/>
    <w:rsid w:val="007D3983"/>
    <w:rsid w:val="007D3BD1"/>
    <w:rsid w:val="007E6E55"/>
    <w:rsid w:val="007F59CF"/>
    <w:rsid w:val="00806D6F"/>
    <w:rsid w:val="008132E2"/>
    <w:rsid w:val="00822637"/>
    <w:rsid w:val="00822E67"/>
    <w:rsid w:val="00830A2B"/>
    <w:rsid w:val="008344C7"/>
    <w:rsid w:val="0085113C"/>
    <w:rsid w:val="0087101D"/>
    <w:rsid w:val="008739AA"/>
    <w:rsid w:val="00876068"/>
    <w:rsid w:val="008A388D"/>
    <w:rsid w:val="008C2134"/>
    <w:rsid w:val="008C40D0"/>
    <w:rsid w:val="008E25C7"/>
    <w:rsid w:val="008F2152"/>
    <w:rsid w:val="0090366F"/>
    <w:rsid w:val="009325F8"/>
    <w:rsid w:val="00942E14"/>
    <w:rsid w:val="00955A7F"/>
    <w:rsid w:val="0096334A"/>
    <w:rsid w:val="00970DCF"/>
    <w:rsid w:val="00970FCA"/>
    <w:rsid w:val="00973DAD"/>
    <w:rsid w:val="009A282B"/>
    <w:rsid w:val="009B0810"/>
    <w:rsid w:val="009C4D25"/>
    <w:rsid w:val="009D16CD"/>
    <w:rsid w:val="009D26C5"/>
    <w:rsid w:val="009E214D"/>
    <w:rsid w:val="009E2FBE"/>
    <w:rsid w:val="009F3EFB"/>
    <w:rsid w:val="009F7B05"/>
    <w:rsid w:val="00A06D71"/>
    <w:rsid w:val="00A1443E"/>
    <w:rsid w:val="00A311C2"/>
    <w:rsid w:val="00A33F1B"/>
    <w:rsid w:val="00A468BE"/>
    <w:rsid w:val="00A5408C"/>
    <w:rsid w:val="00A674B2"/>
    <w:rsid w:val="00A82D2D"/>
    <w:rsid w:val="00A90C5E"/>
    <w:rsid w:val="00A96183"/>
    <w:rsid w:val="00AA1900"/>
    <w:rsid w:val="00AB3123"/>
    <w:rsid w:val="00AB3AC5"/>
    <w:rsid w:val="00AB7704"/>
    <w:rsid w:val="00AC1B8D"/>
    <w:rsid w:val="00AE79D0"/>
    <w:rsid w:val="00AF74EC"/>
    <w:rsid w:val="00B1474D"/>
    <w:rsid w:val="00B17046"/>
    <w:rsid w:val="00B32062"/>
    <w:rsid w:val="00B32D44"/>
    <w:rsid w:val="00B37991"/>
    <w:rsid w:val="00B534A3"/>
    <w:rsid w:val="00B54C34"/>
    <w:rsid w:val="00B775A0"/>
    <w:rsid w:val="00BA59EB"/>
    <w:rsid w:val="00BA64F2"/>
    <w:rsid w:val="00BB5EFB"/>
    <w:rsid w:val="00BD0485"/>
    <w:rsid w:val="00BD0EF3"/>
    <w:rsid w:val="00BF4A9F"/>
    <w:rsid w:val="00C00293"/>
    <w:rsid w:val="00C02B0C"/>
    <w:rsid w:val="00C02D67"/>
    <w:rsid w:val="00C14B5D"/>
    <w:rsid w:val="00C30B29"/>
    <w:rsid w:val="00C42BA2"/>
    <w:rsid w:val="00C5115A"/>
    <w:rsid w:val="00C56343"/>
    <w:rsid w:val="00C60F50"/>
    <w:rsid w:val="00C634A9"/>
    <w:rsid w:val="00C76498"/>
    <w:rsid w:val="00C77304"/>
    <w:rsid w:val="00C80FA1"/>
    <w:rsid w:val="00C94CD6"/>
    <w:rsid w:val="00C95F74"/>
    <w:rsid w:val="00CA6033"/>
    <w:rsid w:val="00CB0C64"/>
    <w:rsid w:val="00CE05CA"/>
    <w:rsid w:val="00CE64A5"/>
    <w:rsid w:val="00CF0B2C"/>
    <w:rsid w:val="00CF0E0C"/>
    <w:rsid w:val="00D0496E"/>
    <w:rsid w:val="00D10373"/>
    <w:rsid w:val="00D22768"/>
    <w:rsid w:val="00D2327A"/>
    <w:rsid w:val="00D33D51"/>
    <w:rsid w:val="00D45456"/>
    <w:rsid w:val="00D510FF"/>
    <w:rsid w:val="00D52E65"/>
    <w:rsid w:val="00D76D1A"/>
    <w:rsid w:val="00D91AAE"/>
    <w:rsid w:val="00D937E4"/>
    <w:rsid w:val="00D978A0"/>
    <w:rsid w:val="00DA6574"/>
    <w:rsid w:val="00DB075D"/>
    <w:rsid w:val="00DD1B6E"/>
    <w:rsid w:val="00DD5599"/>
    <w:rsid w:val="00DD7DFF"/>
    <w:rsid w:val="00DF4553"/>
    <w:rsid w:val="00E17D78"/>
    <w:rsid w:val="00E26D49"/>
    <w:rsid w:val="00E46923"/>
    <w:rsid w:val="00E51F35"/>
    <w:rsid w:val="00E730E3"/>
    <w:rsid w:val="00E74BB7"/>
    <w:rsid w:val="00E75259"/>
    <w:rsid w:val="00E80799"/>
    <w:rsid w:val="00E8381C"/>
    <w:rsid w:val="00E847E1"/>
    <w:rsid w:val="00E91D9D"/>
    <w:rsid w:val="00E9460D"/>
    <w:rsid w:val="00EC4BBB"/>
    <w:rsid w:val="00ED252F"/>
    <w:rsid w:val="00ED3B30"/>
    <w:rsid w:val="00ED6796"/>
    <w:rsid w:val="00ED701A"/>
    <w:rsid w:val="00ED7DFF"/>
    <w:rsid w:val="00EE4F7D"/>
    <w:rsid w:val="00EE73BD"/>
    <w:rsid w:val="00F1071D"/>
    <w:rsid w:val="00F133BE"/>
    <w:rsid w:val="00F13B04"/>
    <w:rsid w:val="00F17D16"/>
    <w:rsid w:val="00F20711"/>
    <w:rsid w:val="00F21163"/>
    <w:rsid w:val="00F3009F"/>
    <w:rsid w:val="00F30E65"/>
    <w:rsid w:val="00F3567A"/>
    <w:rsid w:val="00F518CC"/>
    <w:rsid w:val="00F57A5C"/>
    <w:rsid w:val="00F57E75"/>
    <w:rsid w:val="00F60248"/>
    <w:rsid w:val="00F6669E"/>
    <w:rsid w:val="00F74686"/>
    <w:rsid w:val="00F77A50"/>
    <w:rsid w:val="00F83EAD"/>
    <w:rsid w:val="00F931AD"/>
    <w:rsid w:val="00F93239"/>
    <w:rsid w:val="00F945A6"/>
    <w:rsid w:val="00FA2AC9"/>
    <w:rsid w:val="00FA5356"/>
    <w:rsid w:val="00FC48D9"/>
    <w:rsid w:val="00FC550F"/>
    <w:rsid w:val="00FC697B"/>
    <w:rsid w:val="00FD5295"/>
    <w:rsid w:val="00FD652D"/>
    <w:rsid w:val="00FD7C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2" w:locked="1" w:semiHidden="0" w:uiPriority="0" w:unhideWhenUsed="0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0634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260634"/>
    <w:rPr>
      <w:rFonts w:cs="Times New Roman"/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26063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rsid w:val="00A33F1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A33F1B"/>
    <w:rPr>
      <w:rFonts w:ascii="Tahoma" w:hAnsi="Tahoma" w:cs="Tahoma"/>
      <w:sz w:val="16"/>
      <w:szCs w:val="16"/>
      <w:lang w:eastAsia="ru-RU"/>
    </w:rPr>
  </w:style>
  <w:style w:type="paragraph" w:styleId="Header">
    <w:name w:val="header"/>
    <w:basedOn w:val="Normal"/>
    <w:link w:val="HeaderChar"/>
    <w:uiPriority w:val="99"/>
    <w:rsid w:val="003F6816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3F6816"/>
    <w:rPr>
      <w:rFonts w:ascii="Times New Roman" w:hAnsi="Times New Roman" w:cs="Times New Roman"/>
      <w:sz w:val="24"/>
      <w:szCs w:val="24"/>
      <w:lang w:eastAsia="ru-RU"/>
    </w:rPr>
  </w:style>
  <w:style w:type="character" w:styleId="PageNumber">
    <w:name w:val="page number"/>
    <w:basedOn w:val="DefaultParagraphFont"/>
    <w:uiPriority w:val="99"/>
    <w:rsid w:val="003F6816"/>
    <w:rPr>
      <w:rFonts w:cs="Times New Roman"/>
    </w:rPr>
  </w:style>
  <w:style w:type="paragraph" w:styleId="BodyText2">
    <w:name w:val="Body Text 2"/>
    <w:basedOn w:val="Normal"/>
    <w:link w:val="BodyText2Char"/>
    <w:uiPriority w:val="99"/>
    <w:rsid w:val="003F6816"/>
    <w:pPr>
      <w:jc w:val="center"/>
    </w:pPr>
    <w:rPr>
      <w:b/>
      <w:sz w:val="28"/>
      <w:szCs w:val="20"/>
    </w:rPr>
  </w:style>
  <w:style w:type="character" w:customStyle="1" w:styleId="BodyText2Char">
    <w:name w:val="Body Text 2 Char"/>
    <w:basedOn w:val="DefaultParagraphFont"/>
    <w:link w:val="BodyText2"/>
    <w:uiPriority w:val="99"/>
    <w:locked/>
    <w:rsid w:val="003F6816"/>
    <w:rPr>
      <w:rFonts w:ascii="Times New Roman" w:hAnsi="Times New Roman" w:cs="Times New Roman"/>
      <w:b/>
      <w:sz w:val="20"/>
      <w:szCs w:val="20"/>
    </w:rPr>
  </w:style>
  <w:style w:type="paragraph" w:styleId="Footer">
    <w:name w:val="footer"/>
    <w:basedOn w:val="Normal"/>
    <w:link w:val="FooterChar"/>
    <w:uiPriority w:val="99"/>
    <w:semiHidden/>
    <w:rsid w:val="00D978A0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D978A0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7A7C1D"/>
    <w:pPr>
      <w:autoSpaceDE w:val="0"/>
      <w:autoSpaceDN w:val="0"/>
      <w:adjustRightInd w:val="0"/>
    </w:pPr>
    <w:rPr>
      <w:rFonts w:ascii="Times New Roman" w:hAnsi="Times New Roman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gp-bezenchukso@yandex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176</TotalTime>
  <Pages>4</Pages>
  <Words>970</Words>
  <Characters>5530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пк</cp:lastModifiedBy>
  <cp:revision>87</cp:revision>
  <cp:lastPrinted>2022-12-19T07:24:00Z</cp:lastPrinted>
  <dcterms:created xsi:type="dcterms:W3CDTF">2017-07-13T12:42:00Z</dcterms:created>
  <dcterms:modified xsi:type="dcterms:W3CDTF">2024-12-17T09:38:00Z</dcterms:modified>
</cp:coreProperties>
</file>