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767" w:type="dxa"/>
        <w:tblLayout w:type="fixed"/>
        <w:tblCellMar>
          <w:left w:w="0" w:type="dxa"/>
          <w:right w:w="0" w:type="dxa"/>
        </w:tblCellMar>
        <w:tblLook w:val="00A0"/>
      </w:tblPr>
      <w:tblGrid>
        <w:gridCol w:w="2770"/>
        <w:gridCol w:w="1997"/>
      </w:tblGrid>
      <w:tr w:rsidR="00AF6FE0" w:rsidRPr="00A11DD9" w:rsidTr="005A7471">
        <w:trPr>
          <w:cantSplit/>
          <w:trHeight w:val="80"/>
        </w:trPr>
        <w:tc>
          <w:tcPr>
            <w:tcW w:w="4767" w:type="dxa"/>
            <w:gridSpan w:val="2"/>
          </w:tcPr>
          <w:p w:rsidR="00AF6FE0" w:rsidRPr="00A11DD9" w:rsidRDefault="00AF6FE0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object w:dxaOrig="945" w:dyaOrig="1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1.75pt" o:ole="">
                  <v:imagedata r:id="rId5" o:title=""/>
                </v:shape>
                <o:OLEObject Type="Embed" ProgID="MSPhotoEd.3" ShapeID="_x0000_i1025" DrawAspect="Content" ObjectID="_1795847529" r:id="rId6"/>
              </w:object>
            </w:r>
          </w:p>
          <w:p w:rsidR="00AF6FE0" w:rsidRPr="00A11DD9" w:rsidRDefault="00AF6FE0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AF6FE0" w:rsidRPr="00A11DD9" w:rsidRDefault="00AF6FE0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ГОРОДСКОГО ПОСЕЛЕНИЯ БЕЗЕНЧУК</w:t>
            </w:r>
          </w:p>
          <w:p w:rsidR="00AF6FE0" w:rsidRPr="00A11DD9" w:rsidRDefault="00AF6FE0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муниципального района Безенчукский</w:t>
            </w:r>
          </w:p>
          <w:p w:rsidR="00AF6FE0" w:rsidRPr="00A11DD9" w:rsidRDefault="00AF6FE0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Самарской области</w:t>
            </w:r>
          </w:p>
          <w:p w:rsidR="00AF6FE0" w:rsidRPr="00A11DD9" w:rsidRDefault="00AF6FE0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446250,   п.г.т. Безенчук</w:t>
            </w:r>
          </w:p>
          <w:p w:rsidR="00AF6FE0" w:rsidRPr="00A11DD9" w:rsidRDefault="00AF6FE0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ул. Нефтяников, д.12</w:t>
            </w:r>
          </w:p>
          <w:p w:rsidR="00AF6FE0" w:rsidRPr="00A11DD9" w:rsidRDefault="00AF6FE0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тел.: 2-14-51      факс: 2-14-51</w:t>
            </w:r>
          </w:p>
        </w:tc>
      </w:tr>
      <w:tr w:rsidR="00AF6FE0" w:rsidRPr="00280435" w:rsidTr="005A7471">
        <w:trPr>
          <w:cantSplit/>
          <w:trHeight w:val="80"/>
        </w:trPr>
        <w:tc>
          <w:tcPr>
            <w:tcW w:w="4767" w:type="dxa"/>
            <w:gridSpan w:val="2"/>
          </w:tcPr>
          <w:p w:rsidR="00AF6FE0" w:rsidRPr="00A11DD9" w:rsidRDefault="00AF6FE0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11DD9">
              <w:rPr>
                <w:rFonts w:ascii="Times New Roman" w:hAnsi="Times New Roman"/>
                <w:sz w:val="24"/>
                <w:szCs w:val="24"/>
                <w:lang w:val="en-US"/>
              </w:rPr>
              <w:t>E-mail: gp-bezenchukso@yandex.ru</w:t>
            </w:r>
          </w:p>
        </w:tc>
      </w:tr>
      <w:tr w:rsidR="00AF6FE0" w:rsidRPr="00A11DD9" w:rsidTr="00D05B7C">
        <w:trPr>
          <w:cantSplit/>
          <w:trHeight w:val="441"/>
        </w:trPr>
        <w:tc>
          <w:tcPr>
            <w:tcW w:w="4767" w:type="dxa"/>
            <w:gridSpan w:val="2"/>
          </w:tcPr>
          <w:p w:rsidR="00AF6FE0" w:rsidRPr="00A11DD9" w:rsidRDefault="00AF6FE0" w:rsidP="00A84855">
            <w:pPr>
              <w:spacing w:after="0" w:line="240" w:lineRule="auto"/>
              <w:ind w:right="-3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ПОСТАНОВЛЕНИЕ</w:t>
            </w:r>
          </w:p>
        </w:tc>
      </w:tr>
      <w:tr w:rsidR="00AF6FE0" w:rsidRPr="00A11DD9" w:rsidTr="005A7471">
        <w:trPr>
          <w:cantSplit/>
          <w:trHeight w:hRule="exact" w:val="286"/>
        </w:trPr>
        <w:tc>
          <w:tcPr>
            <w:tcW w:w="2770" w:type="dxa"/>
          </w:tcPr>
          <w:p w:rsidR="00AF6FE0" w:rsidRPr="00A11DD9" w:rsidRDefault="00AF6FE0" w:rsidP="00A84855">
            <w:pPr>
              <w:spacing w:after="0" w:line="240" w:lineRule="auto"/>
              <w:ind w:right="-3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13.12.2024</w:t>
            </w:r>
          </w:p>
        </w:tc>
        <w:tc>
          <w:tcPr>
            <w:tcW w:w="1997" w:type="dxa"/>
          </w:tcPr>
          <w:p w:rsidR="00AF6FE0" w:rsidRPr="00A11DD9" w:rsidRDefault="00AF6FE0" w:rsidP="004D5E40">
            <w:pPr>
              <w:spacing w:after="0" w:line="240" w:lineRule="auto"/>
              <w:ind w:right="-3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631</w:t>
            </w:r>
          </w:p>
        </w:tc>
      </w:tr>
    </w:tbl>
    <w:p w:rsidR="00AF6FE0" w:rsidRDefault="00AF6FE0" w:rsidP="005A7471">
      <w:pPr>
        <w:spacing w:after="0" w:line="216" w:lineRule="auto"/>
        <w:ind w:right="565"/>
        <w:rPr>
          <w:rFonts w:ascii="Times New Roman" w:hAnsi="Times New Roman"/>
          <w:sz w:val="28"/>
          <w:szCs w:val="28"/>
          <w:lang w:eastAsia="ru-RU"/>
        </w:rPr>
      </w:pPr>
    </w:p>
    <w:p w:rsidR="00AF6FE0" w:rsidRPr="00B17545" w:rsidRDefault="00AF6FE0" w:rsidP="005A7471">
      <w:pPr>
        <w:spacing w:after="0" w:line="216" w:lineRule="auto"/>
        <w:ind w:right="565"/>
        <w:rPr>
          <w:rFonts w:ascii="Times New Roman" w:hAnsi="Times New Roman"/>
          <w:b/>
          <w:sz w:val="26"/>
          <w:szCs w:val="26"/>
          <w:lang w:eastAsia="ru-RU"/>
        </w:rPr>
      </w:pPr>
      <w:r w:rsidRPr="00B17545">
        <w:rPr>
          <w:rFonts w:ascii="Times New Roman" w:hAnsi="Times New Roman"/>
          <w:sz w:val="26"/>
          <w:szCs w:val="26"/>
          <w:lang w:eastAsia="ru-RU"/>
        </w:rPr>
        <w:t>Об утверждении плана мероприятий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B17545">
        <w:rPr>
          <w:rFonts w:ascii="Times New Roman" w:hAnsi="Times New Roman"/>
          <w:sz w:val="26"/>
          <w:szCs w:val="26"/>
          <w:lang w:eastAsia="ru-RU"/>
        </w:rPr>
        <w:t>по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B17545">
        <w:rPr>
          <w:rFonts w:ascii="Times New Roman" w:hAnsi="Times New Roman"/>
          <w:sz w:val="26"/>
          <w:szCs w:val="26"/>
          <w:lang w:eastAsia="ru-RU"/>
        </w:rPr>
        <w:t>противодействию распространения алк</w:t>
      </w:r>
      <w:r w:rsidRPr="00B17545">
        <w:rPr>
          <w:rFonts w:ascii="Times New Roman" w:hAnsi="Times New Roman"/>
          <w:sz w:val="26"/>
          <w:szCs w:val="26"/>
          <w:lang w:eastAsia="ru-RU"/>
        </w:rPr>
        <w:t>о</w:t>
      </w:r>
      <w:r w:rsidRPr="00B17545">
        <w:rPr>
          <w:rFonts w:ascii="Times New Roman" w:hAnsi="Times New Roman"/>
          <w:sz w:val="26"/>
          <w:szCs w:val="26"/>
          <w:lang w:eastAsia="ru-RU"/>
        </w:rPr>
        <w:t>голизма на территории городского поселения Безенчук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B17545">
        <w:rPr>
          <w:rFonts w:ascii="Times New Roman" w:hAnsi="Times New Roman"/>
          <w:sz w:val="26"/>
          <w:szCs w:val="26"/>
          <w:lang w:eastAsia="ru-RU"/>
        </w:rPr>
        <w:t>муниципального района Безенчукский Самарской области на 202</w:t>
      </w:r>
      <w:r>
        <w:rPr>
          <w:rFonts w:ascii="Times New Roman" w:hAnsi="Times New Roman"/>
          <w:sz w:val="26"/>
          <w:szCs w:val="26"/>
          <w:lang w:eastAsia="ru-RU"/>
        </w:rPr>
        <w:t>5</w:t>
      </w:r>
      <w:r w:rsidRPr="00B17545">
        <w:rPr>
          <w:rFonts w:ascii="Times New Roman" w:hAnsi="Times New Roman"/>
          <w:sz w:val="26"/>
          <w:szCs w:val="26"/>
          <w:lang w:eastAsia="ru-RU"/>
        </w:rPr>
        <w:t xml:space="preserve"> год</w:t>
      </w:r>
    </w:p>
    <w:p w:rsidR="00AF6FE0" w:rsidRPr="00B17545" w:rsidRDefault="00AF6FE0" w:rsidP="00AD7C8C">
      <w:pPr>
        <w:spacing w:after="0" w:line="216" w:lineRule="auto"/>
        <w:ind w:right="4507"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p w:rsidR="00AF6FE0" w:rsidRDefault="00AF6FE0" w:rsidP="00EF52B9">
      <w:pPr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B17545">
        <w:rPr>
          <w:rFonts w:ascii="Times New Roman" w:hAnsi="Times New Roman"/>
          <w:sz w:val="26"/>
          <w:szCs w:val="26"/>
          <w:lang w:eastAsia="ru-RU"/>
        </w:rPr>
        <w:t xml:space="preserve">В целях профилактики алкоголизма, руководствуясь </w:t>
      </w:r>
      <w:r w:rsidRPr="00B17545">
        <w:rPr>
          <w:rFonts w:ascii="Times New Roman" w:hAnsi="Times New Roman"/>
          <w:sz w:val="26"/>
          <w:szCs w:val="26"/>
        </w:rPr>
        <w:t>Федеральными законами от 06 октября 2003 года №131-ФЗ «Об общих принципах организации местного сам</w:t>
      </w:r>
      <w:r w:rsidRPr="00B17545">
        <w:rPr>
          <w:rFonts w:ascii="Times New Roman" w:hAnsi="Times New Roman"/>
          <w:sz w:val="26"/>
          <w:szCs w:val="26"/>
        </w:rPr>
        <w:t>о</w:t>
      </w:r>
      <w:r w:rsidRPr="00B17545">
        <w:rPr>
          <w:rFonts w:ascii="Times New Roman" w:hAnsi="Times New Roman"/>
          <w:sz w:val="26"/>
          <w:szCs w:val="26"/>
        </w:rPr>
        <w:t>управления в Российской Федерации»,</w:t>
      </w:r>
      <w:r w:rsidRPr="00B17545">
        <w:rPr>
          <w:rFonts w:ascii="Times New Roman" w:hAnsi="Times New Roman"/>
          <w:sz w:val="26"/>
          <w:szCs w:val="26"/>
          <w:lang w:eastAsia="ru-RU"/>
        </w:rPr>
        <w:t>Уставом городского поселения Безенчук</w:t>
      </w:r>
      <w:r w:rsidRPr="00B17545">
        <w:rPr>
          <w:rFonts w:ascii="Times New Roman" w:hAnsi="Times New Roman"/>
          <w:bCs/>
          <w:sz w:val="26"/>
          <w:szCs w:val="26"/>
          <w:lang w:eastAsia="ru-RU"/>
        </w:rPr>
        <w:t xml:space="preserve"> мун</w:t>
      </w:r>
      <w:r w:rsidRPr="00B17545">
        <w:rPr>
          <w:rFonts w:ascii="Times New Roman" w:hAnsi="Times New Roman"/>
          <w:bCs/>
          <w:sz w:val="26"/>
          <w:szCs w:val="26"/>
          <w:lang w:eastAsia="ru-RU"/>
        </w:rPr>
        <w:t>и</w:t>
      </w:r>
      <w:r w:rsidRPr="00B17545">
        <w:rPr>
          <w:rFonts w:ascii="Times New Roman" w:hAnsi="Times New Roman"/>
          <w:bCs/>
          <w:sz w:val="26"/>
          <w:szCs w:val="26"/>
          <w:lang w:eastAsia="ru-RU"/>
        </w:rPr>
        <w:t>ципального района</w:t>
      </w:r>
      <w:r>
        <w:rPr>
          <w:rFonts w:ascii="Times New Roman" w:hAnsi="Times New Roman"/>
          <w:bCs/>
          <w:sz w:val="26"/>
          <w:szCs w:val="26"/>
          <w:lang w:eastAsia="ru-RU"/>
        </w:rPr>
        <w:t xml:space="preserve"> Безенчукский Самарской области</w:t>
      </w:r>
    </w:p>
    <w:p w:rsidR="00AF6FE0" w:rsidRPr="00B17545" w:rsidRDefault="00AF6FE0" w:rsidP="00EF52B9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F6FE0" w:rsidRPr="00B17545" w:rsidRDefault="00AF6FE0" w:rsidP="00C67849">
      <w:pPr>
        <w:spacing w:after="0" w:line="216" w:lineRule="auto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B17545">
        <w:rPr>
          <w:rFonts w:ascii="Times New Roman" w:hAnsi="Times New Roman"/>
          <w:sz w:val="26"/>
          <w:szCs w:val="26"/>
          <w:lang w:eastAsia="ru-RU"/>
        </w:rPr>
        <w:t>ПОСТАНОВЛЯЮ:</w:t>
      </w:r>
    </w:p>
    <w:p w:rsidR="00AF6FE0" w:rsidRPr="00B17545" w:rsidRDefault="00AF6FE0" w:rsidP="00C67849">
      <w:pPr>
        <w:spacing w:after="0" w:line="216" w:lineRule="auto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AF6FE0" w:rsidRPr="00B17545" w:rsidRDefault="00AF6FE0" w:rsidP="004E719B">
      <w:pPr>
        <w:spacing w:after="0" w:line="216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B17545">
        <w:rPr>
          <w:rFonts w:ascii="Times New Roman" w:hAnsi="Times New Roman"/>
          <w:sz w:val="26"/>
          <w:szCs w:val="26"/>
          <w:lang w:eastAsia="ru-RU"/>
        </w:rPr>
        <w:t>1.Утвердить прилагаемый План мероприятий по противодействию распростран</w:t>
      </w:r>
      <w:r w:rsidRPr="00B17545">
        <w:rPr>
          <w:rFonts w:ascii="Times New Roman" w:hAnsi="Times New Roman"/>
          <w:sz w:val="26"/>
          <w:szCs w:val="26"/>
          <w:lang w:eastAsia="ru-RU"/>
        </w:rPr>
        <w:t>е</w:t>
      </w:r>
      <w:r w:rsidRPr="00B17545">
        <w:rPr>
          <w:rFonts w:ascii="Times New Roman" w:hAnsi="Times New Roman"/>
          <w:sz w:val="26"/>
          <w:szCs w:val="26"/>
          <w:lang w:eastAsia="ru-RU"/>
        </w:rPr>
        <w:t>ния алкоголизма на территории городского поселения Безенчук муниципального ра</w:t>
      </w:r>
      <w:r w:rsidRPr="00B17545">
        <w:rPr>
          <w:rFonts w:ascii="Times New Roman" w:hAnsi="Times New Roman"/>
          <w:sz w:val="26"/>
          <w:szCs w:val="26"/>
          <w:lang w:eastAsia="ru-RU"/>
        </w:rPr>
        <w:t>й</w:t>
      </w:r>
      <w:r w:rsidRPr="00B17545">
        <w:rPr>
          <w:rFonts w:ascii="Times New Roman" w:hAnsi="Times New Roman"/>
          <w:sz w:val="26"/>
          <w:szCs w:val="26"/>
          <w:lang w:eastAsia="ru-RU"/>
        </w:rPr>
        <w:t>она Безенчукский Самарской области на 202</w:t>
      </w:r>
      <w:r>
        <w:rPr>
          <w:rFonts w:ascii="Times New Roman" w:hAnsi="Times New Roman"/>
          <w:sz w:val="26"/>
          <w:szCs w:val="26"/>
          <w:lang w:eastAsia="ru-RU"/>
        </w:rPr>
        <w:t>4</w:t>
      </w:r>
      <w:r w:rsidRPr="00B17545">
        <w:rPr>
          <w:rFonts w:ascii="Times New Roman" w:hAnsi="Times New Roman"/>
          <w:sz w:val="26"/>
          <w:szCs w:val="26"/>
          <w:lang w:eastAsia="ru-RU"/>
        </w:rPr>
        <w:t xml:space="preserve">  год.</w:t>
      </w:r>
    </w:p>
    <w:p w:rsidR="00AF6FE0" w:rsidRPr="00B17545" w:rsidRDefault="00AF6FE0" w:rsidP="004E719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B17545">
        <w:rPr>
          <w:rFonts w:ascii="Times New Roman" w:hAnsi="Times New Roman"/>
          <w:sz w:val="26"/>
          <w:szCs w:val="26"/>
          <w:lang w:eastAsia="ru-RU"/>
        </w:rPr>
        <w:t>2.Главному специалисту Администрации городского поселения (</w:t>
      </w:r>
      <w:r>
        <w:rPr>
          <w:rFonts w:ascii="Times New Roman" w:hAnsi="Times New Roman"/>
          <w:sz w:val="26"/>
          <w:szCs w:val="26"/>
          <w:lang w:eastAsia="ru-RU"/>
        </w:rPr>
        <w:t>И.Н.Левину)</w:t>
      </w:r>
      <w:r w:rsidRPr="00B17545">
        <w:rPr>
          <w:rFonts w:ascii="Times New Roman" w:hAnsi="Times New Roman"/>
          <w:sz w:val="26"/>
          <w:szCs w:val="26"/>
          <w:lang w:eastAsia="ru-RU"/>
        </w:rPr>
        <w:t xml:space="preserve">довести настоящее постановление  до заинтересованных лиц, разместить на официальном сайте  Администрации поселения в сети Интернет. </w:t>
      </w:r>
    </w:p>
    <w:p w:rsidR="00AF6FE0" w:rsidRPr="00B17545" w:rsidRDefault="00AF6FE0" w:rsidP="00FB3B7F">
      <w:pPr>
        <w:spacing w:after="0" w:line="216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B17545">
        <w:rPr>
          <w:rFonts w:ascii="Times New Roman" w:hAnsi="Times New Roman"/>
          <w:sz w:val="26"/>
          <w:szCs w:val="26"/>
          <w:lang w:eastAsia="ru-RU"/>
        </w:rPr>
        <w:t>3.Контроль за исполнением настоящего постановления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B17545">
        <w:rPr>
          <w:rFonts w:ascii="Times New Roman" w:hAnsi="Times New Roman"/>
          <w:sz w:val="26"/>
          <w:szCs w:val="26"/>
          <w:lang w:eastAsia="ru-RU"/>
        </w:rPr>
        <w:t>оставляю за собой.</w:t>
      </w:r>
    </w:p>
    <w:p w:rsidR="00AF6FE0" w:rsidRPr="00B17545" w:rsidRDefault="00AF6FE0" w:rsidP="007A0129">
      <w:pPr>
        <w:keepNext/>
        <w:spacing w:after="0" w:line="240" w:lineRule="auto"/>
        <w:outlineLvl w:val="1"/>
        <w:rPr>
          <w:rFonts w:ascii="Times New Roman" w:hAnsi="Times New Roman"/>
          <w:sz w:val="26"/>
          <w:szCs w:val="26"/>
          <w:lang w:eastAsia="ru-RU"/>
        </w:rPr>
      </w:pPr>
    </w:p>
    <w:p w:rsidR="00AF6FE0" w:rsidRDefault="00AF6FE0" w:rsidP="007A0129">
      <w:pPr>
        <w:keepNext/>
        <w:spacing w:after="0" w:line="240" w:lineRule="auto"/>
        <w:outlineLvl w:val="1"/>
        <w:rPr>
          <w:rFonts w:ascii="Times New Roman" w:hAnsi="Times New Roman"/>
          <w:sz w:val="26"/>
          <w:szCs w:val="26"/>
          <w:lang w:eastAsia="ru-RU"/>
        </w:rPr>
      </w:pPr>
    </w:p>
    <w:p w:rsidR="00AF6FE0" w:rsidRPr="00B17545" w:rsidRDefault="00AF6FE0" w:rsidP="007A0129">
      <w:pPr>
        <w:keepNext/>
        <w:spacing w:after="0" w:line="240" w:lineRule="auto"/>
        <w:outlineLvl w:val="1"/>
        <w:rPr>
          <w:rFonts w:ascii="Times New Roman" w:hAnsi="Times New Roman"/>
          <w:sz w:val="26"/>
          <w:szCs w:val="26"/>
          <w:lang w:eastAsia="ru-RU"/>
        </w:rPr>
      </w:pPr>
    </w:p>
    <w:p w:rsidR="00AF6FE0" w:rsidRPr="00B17545" w:rsidRDefault="00AF6FE0" w:rsidP="003714F5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И.о.Главы</w:t>
      </w:r>
      <w:r w:rsidRPr="00B17545">
        <w:rPr>
          <w:rFonts w:ascii="Times New Roman" w:hAnsi="Times New Roman"/>
          <w:sz w:val="26"/>
          <w:szCs w:val="26"/>
          <w:lang w:eastAsia="ru-RU"/>
        </w:rPr>
        <w:t xml:space="preserve"> городского поселения                                                                  </w:t>
      </w:r>
      <w:r>
        <w:rPr>
          <w:rFonts w:ascii="Times New Roman" w:hAnsi="Times New Roman"/>
          <w:sz w:val="26"/>
          <w:szCs w:val="26"/>
          <w:lang w:eastAsia="ru-RU"/>
        </w:rPr>
        <w:t>А.В. Пичужкин</w:t>
      </w:r>
    </w:p>
    <w:p w:rsidR="00AF6FE0" w:rsidRPr="00B17545" w:rsidRDefault="00AF6FE0" w:rsidP="003714F5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AF6FE0" w:rsidRPr="00B17545" w:rsidRDefault="00AF6FE0" w:rsidP="003714F5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AF6FE0" w:rsidRDefault="00AF6FE0" w:rsidP="003714F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F6FE0" w:rsidRDefault="00AF6FE0" w:rsidP="003714F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F6FE0" w:rsidRDefault="00AF6FE0" w:rsidP="003714F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F6FE0" w:rsidRPr="007F3933" w:rsidRDefault="00AF6FE0" w:rsidP="007A0129">
      <w:pPr>
        <w:keepNext/>
        <w:spacing w:after="0" w:line="240" w:lineRule="auto"/>
        <w:outlineLvl w:val="1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Исп. Аникина Ольга Николаевна</w:t>
      </w:r>
    </w:p>
    <w:p w:rsidR="00AF6FE0" w:rsidRPr="007F3933" w:rsidRDefault="00AF6FE0" w:rsidP="007A0129">
      <w:pPr>
        <w:keepNext/>
        <w:spacing w:after="0" w:line="240" w:lineRule="auto"/>
        <w:outlineLvl w:val="1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88467621255</w:t>
      </w:r>
    </w:p>
    <w:p w:rsidR="00AF6FE0" w:rsidRPr="007F3933" w:rsidRDefault="00AF6FE0" w:rsidP="007A0129">
      <w:pPr>
        <w:keepNext/>
        <w:spacing w:after="0" w:line="240" w:lineRule="auto"/>
        <w:outlineLvl w:val="1"/>
        <w:rPr>
          <w:rFonts w:ascii="Times New Roman" w:hAnsi="Times New Roman"/>
          <w:sz w:val="20"/>
          <w:szCs w:val="20"/>
          <w:lang w:eastAsia="ru-RU"/>
        </w:rPr>
      </w:pPr>
    </w:p>
    <w:p w:rsidR="00AF6FE0" w:rsidRPr="007F3933" w:rsidRDefault="00AF6FE0" w:rsidP="007053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F6FE0" w:rsidRDefault="00AF6FE0" w:rsidP="007053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F6FE0" w:rsidRDefault="00AF6FE0" w:rsidP="007053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F6FE0" w:rsidRDefault="00AF6FE0" w:rsidP="007053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F6FE0" w:rsidRDefault="00AF6FE0" w:rsidP="007053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F6FE0" w:rsidRDefault="00AF6FE0" w:rsidP="007053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F6FE0" w:rsidRDefault="00AF6FE0" w:rsidP="007053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F6FE0" w:rsidRPr="007F3933" w:rsidRDefault="00AF6FE0" w:rsidP="007053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AF6FE0" w:rsidRPr="007F3933" w:rsidRDefault="00AF6FE0" w:rsidP="007053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F3933">
        <w:rPr>
          <w:rFonts w:ascii="Times New Roman" w:hAnsi="Times New Roman"/>
          <w:sz w:val="24"/>
          <w:szCs w:val="24"/>
        </w:rPr>
        <w:t xml:space="preserve">к постановлению  Администрации городского </w:t>
      </w:r>
    </w:p>
    <w:p w:rsidR="00AF6FE0" w:rsidRPr="007F3933" w:rsidRDefault="00AF6FE0" w:rsidP="007053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F3933">
        <w:rPr>
          <w:rFonts w:ascii="Times New Roman" w:hAnsi="Times New Roman"/>
          <w:sz w:val="24"/>
          <w:szCs w:val="24"/>
        </w:rPr>
        <w:t xml:space="preserve">поселения Безенчук муниципального района </w:t>
      </w:r>
    </w:p>
    <w:p w:rsidR="00AF6FE0" w:rsidRPr="007F3933" w:rsidRDefault="00AF6FE0" w:rsidP="007053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F3933">
        <w:rPr>
          <w:rFonts w:ascii="Times New Roman" w:hAnsi="Times New Roman"/>
          <w:sz w:val="24"/>
          <w:szCs w:val="24"/>
        </w:rPr>
        <w:t>Безенчукский Самарской области</w:t>
      </w:r>
    </w:p>
    <w:p w:rsidR="00AF6FE0" w:rsidRPr="007F3933" w:rsidRDefault="00AF6FE0" w:rsidP="0084176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F3933">
        <w:rPr>
          <w:rFonts w:ascii="Times New Roman" w:hAnsi="Times New Roman"/>
          <w:sz w:val="24"/>
          <w:szCs w:val="24"/>
        </w:rPr>
        <w:tab/>
      </w:r>
      <w:r w:rsidRPr="007F3933">
        <w:rPr>
          <w:rFonts w:ascii="Times New Roman" w:hAnsi="Times New Roman"/>
          <w:sz w:val="24"/>
          <w:szCs w:val="24"/>
        </w:rPr>
        <w:tab/>
      </w:r>
      <w:r w:rsidRPr="007F3933">
        <w:rPr>
          <w:rFonts w:ascii="Times New Roman" w:hAnsi="Times New Roman"/>
          <w:sz w:val="24"/>
          <w:szCs w:val="24"/>
        </w:rPr>
        <w:tab/>
      </w:r>
      <w:r w:rsidRPr="007F3933">
        <w:rPr>
          <w:rFonts w:ascii="Times New Roman" w:hAnsi="Times New Roman"/>
          <w:sz w:val="24"/>
          <w:szCs w:val="24"/>
        </w:rPr>
        <w:tab/>
      </w:r>
      <w:r w:rsidRPr="00DF7157">
        <w:rPr>
          <w:rFonts w:ascii="Times New Roman" w:hAnsi="Times New Roman"/>
          <w:sz w:val="24"/>
          <w:szCs w:val="24"/>
        </w:rPr>
        <w:t>№ 631 от 13.12.2024г</w:t>
      </w:r>
    </w:p>
    <w:p w:rsidR="00AF6FE0" w:rsidRPr="007F3933" w:rsidRDefault="00AF6FE0" w:rsidP="003209B5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F6FE0" w:rsidRPr="007F3933" w:rsidRDefault="00AF6FE0" w:rsidP="003209B5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F6FE0" w:rsidRPr="00C01751" w:rsidRDefault="00AF6FE0" w:rsidP="00C01751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C01751">
        <w:rPr>
          <w:rFonts w:ascii="Times New Roman" w:hAnsi="Times New Roman"/>
          <w:sz w:val="26"/>
          <w:szCs w:val="26"/>
          <w:lang w:eastAsia="ru-RU"/>
        </w:rPr>
        <w:t xml:space="preserve">План мероприятий по противодействию и распространению алкоголизма </w:t>
      </w:r>
    </w:p>
    <w:p w:rsidR="00AF6FE0" w:rsidRPr="00C01751" w:rsidRDefault="00AF6FE0" w:rsidP="00C01751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C01751">
        <w:rPr>
          <w:rFonts w:ascii="Times New Roman" w:hAnsi="Times New Roman"/>
          <w:sz w:val="26"/>
          <w:szCs w:val="26"/>
          <w:lang w:eastAsia="ru-RU"/>
        </w:rPr>
        <w:t xml:space="preserve">на территории городского поселения Безенчук </w:t>
      </w:r>
    </w:p>
    <w:p w:rsidR="00AF6FE0" w:rsidRPr="00C01751" w:rsidRDefault="00AF6FE0" w:rsidP="00C01751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C01751">
        <w:rPr>
          <w:rFonts w:ascii="Times New Roman" w:hAnsi="Times New Roman"/>
          <w:sz w:val="26"/>
          <w:szCs w:val="26"/>
          <w:lang w:eastAsia="ru-RU"/>
        </w:rPr>
        <w:t>муниципального района Безенч</w:t>
      </w:r>
      <w:r>
        <w:rPr>
          <w:rFonts w:ascii="Times New Roman" w:hAnsi="Times New Roman"/>
          <w:sz w:val="26"/>
          <w:szCs w:val="26"/>
          <w:lang w:eastAsia="ru-RU"/>
        </w:rPr>
        <w:t>укский Самарской области на 2025</w:t>
      </w:r>
      <w:r w:rsidRPr="00C01751">
        <w:rPr>
          <w:rFonts w:ascii="Times New Roman" w:hAnsi="Times New Roman"/>
          <w:sz w:val="26"/>
          <w:szCs w:val="26"/>
          <w:lang w:eastAsia="ru-RU"/>
        </w:rPr>
        <w:t xml:space="preserve"> год</w:t>
      </w:r>
    </w:p>
    <w:p w:rsidR="00AF6FE0" w:rsidRPr="00C01751" w:rsidRDefault="00AF6FE0" w:rsidP="00C0175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F6FE0" w:rsidRPr="00C01751" w:rsidRDefault="00AF6FE0" w:rsidP="00C0175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9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6"/>
        <w:gridCol w:w="5226"/>
        <w:gridCol w:w="2266"/>
        <w:gridCol w:w="1807"/>
      </w:tblGrid>
      <w:tr w:rsidR="00AF6FE0" w:rsidRPr="00A11DD9" w:rsidTr="002327A9">
        <w:trPr>
          <w:trHeight w:val="575"/>
          <w:tblHeader/>
        </w:trPr>
        <w:tc>
          <w:tcPr>
            <w:tcW w:w="696" w:type="dxa"/>
          </w:tcPr>
          <w:p w:rsidR="00AF6FE0" w:rsidRPr="00A11DD9" w:rsidRDefault="00AF6FE0" w:rsidP="003209B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  <w:r w:rsidRPr="00A11DD9">
              <w:rPr>
                <w:rFonts w:ascii="Times New Roman" w:hAnsi="Times New Roman"/>
                <w:sz w:val="24"/>
                <w:szCs w:val="24"/>
              </w:rPr>
              <w:br/>
            </w: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5226" w:type="dxa"/>
          </w:tcPr>
          <w:p w:rsidR="00AF6FE0" w:rsidRPr="00A11DD9" w:rsidRDefault="00AF6FE0" w:rsidP="003209B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266" w:type="dxa"/>
          </w:tcPr>
          <w:p w:rsidR="00AF6FE0" w:rsidRPr="00A11DD9" w:rsidRDefault="00AF6FE0" w:rsidP="003209B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>Ответственные и</w:t>
            </w: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>полнители</w:t>
            </w:r>
          </w:p>
        </w:tc>
        <w:tc>
          <w:tcPr>
            <w:tcW w:w="1807" w:type="dxa"/>
          </w:tcPr>
          <w:p w:rsidR="00AF6FE0" w:rsidRPr="00A11DD9" w:rsidRDefault="00AF6FE0" w:rsidP="003209B5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>Срок</w:t>
            </w:r>
          </w:p>
          <w:p w:rsidR="00AF6FE0" w:rsidRPr="00A11DD9" w:rsidRDefault="00AF6FE0" w:rsidP="003209B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>исполнения</w:t>
            </w:r>
          </w:p>
        </w:tc>
      </w:tr>
      <w:tr w:rsidR="00AF6FE0" w:rsidRPr="00A11DD9" w:rsidTr="002327A9">
        <w:tc>
          <w:tcPr>
            <w:tcW w:w="696" w:type="dxa"/>
          </w:tcPr>
          <w:p w:rsidR="00AF6FE0" w:rsidRPr="00A11DD9" w:rsidRDefault="00AF6FE0" w:rsidP="00E51B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26" w:type="dxa"/>
          </w:tcPr>
          <w:p w:rsidR="00AF6FE0" w:rsidRPr="00A11DD9" w:rsidRDefault="00AF6FE0" w:rsidP="00E51B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Организация работы по выявлению объектов, в которых реализуется алкогольная продукция с нарушением действующего законодательства.</w:t>
            </w:r>
          </w:p>
        </w:tc>
        <w:tc>
          <w:tcPr>
            <w:tcW w:w="2266" w:type="dxa"/>
          </w:tcPr>
          <w:p w:rsidR="00AF6FE0" w:rsidRPr="00A11DD9" w:rsidRDefault="00AF6FE0" w:rsidP="00E51B3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>Администрация городского посел</w:t>
            </w: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>ния Безенчук</w:t>
            </w:r>
          </w:p>
          <w:p w:rsidR="00AF6FE0" w:rsidRPr="00A11DD9" w:rsidRDefault="00AF6FE0" w:rsidP="00E51B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AF6FE0" w:rsidRPr="00A11DD9" w:rsidRDefault="00AF6FE0" w:rsidP="00E51B3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>В случае п</w:t>
            </w: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>ступления о</w:t>
            </w: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>б</w:t>
            </w: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 xml:space="preserve">ращений </w:t>
            </w:r>
          </w:p>
          <w:p w:rsidR="00AF6FE0" w:rsidRPr="00A11DD9" w:rsidRDefault="00AF6FE0" w:rsidP="00E51B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>1 раз в квартал</w:t>
            </w:r>
          </w:p>
        </w:tc>
      </w:tr>
      <w:tr w:rsidR="00AF6FE0" w:rsidRPr="00A11DD9" w:rsidTr="002327A9">
        <w:tc>
          <w:tcPr>
            <w:tcW w:w="696" w:type="dxa"/>
          </w:tcPr>
          <w:p w:rsidR="00AF6FE0" w:rsidRPr="00A11DD9" w:rsidRDefault="00AF6FE0" w:rsidP="00E51B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26" w:type="dxa"/>
          </w:tcPr>
          <w:p w:rsidR="00AF6FE0" w:rsidRPr="00A11DD9" w:rsidRDefault="00AF6FE0" w:rsidP="00E51B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Участие в совместных с правоохранительными органами рейдах по населенным пунктам горо</w:t>
            </w:r>
            <w:r w:rsidRPr="00A11DD9">
              <w:rPr>
                <w:rFonts w:ascii="Times New Roman" w:hAnsi="Times New Roman"/>
                <w:sz w:val="24"/>
                <w:szCs w:val="24"/>
              </w:rPr>
              <w:t>д</w:t>
            </w:r>
            <w:r w:rsidRPr="00A11DD9">
              <w:rPr>
                <w:rFonts w:ascii="Times New Roman" w:hAnsi="Times New Roman"/>
                <w:sz w:val="24"/>
                <w:szCs w:val="24"/>
              </w:rPr>
              <w:t>ского поселения по выявлению лиц, склонных к употреблению алкогольных напитков</w:t>
            </w:r>
          </w:p>
        </w:tc>
        <w:tc>
          <w:tcPr>
            <w:tcW w:w="2266" w:type="dxa"/>
          </w:tcPr>
          <w:p w:rsidR="00AF6FE0" w:rsidRDefault="00AF6FE0">
            <w:r w:rsidRPr="000739AE">
              <w:rPr>
                <w:rFonts w:ascii="Times New Roman" w:hAnsi="Times New Roman"/>
                <w:bCs/>
                <w:sz w:val="24"/>
                <w:szCs w:val="24"/>
              </w:rPr>
              <w:t>Администрация городского посел</w:t>
            </w:r>
            <w:r w:rsidRPr="000739AE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0739AE">
              <w:rPr>
                <w:rFonts w:ascii="Times New Roman" w:hAnsi="Times New Roman"/>
                <w:bCs/>
                <w:sz w:val="24"/>
                <w:szCs w:val="24"/>
              </w:rPr>
              <w:t>ния Безенчук</w:t>
            </w:r>
          </w:p>
        </w:tc>
        <w:tc>
          <w:tcPr>
            <w:tcW w:w="1807" w:type="dxa"/>
          </w:tcPr>
          <w:p w:rsidR="00AF6FE0" w:rsidRPr="00A11DD9" w:rsidRDefault="00AF6FE0" w:rsidP="00E51B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AF6FE0" w:rsidRPr="00A11DD9" w:rsidTr="002327A9">
        <w:tc>
          <w:tcPr>
            <w:tcW w:w="696" w:type="dxa"/>
          </w:tcPr>
          <w:p w:rsidR="00AF6FE0" w:rsidRPr="00A11DD9" w:rsidRDefault="00AF6FE0" w:rsidP="00E51B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26" w:type="dxa"/>
          </w:tcPr>
          <w:p w:rsidR="00AF6FE0" w:rsidRPr="00A11DD9" w:rsidRDefault="00AF6FE0" w:rsidP="00E51B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 xml:space="preserve">Содействие в организации  рейдов ДНД </w:t>
            </w:r>
          </w:p>
        </w:tc>
        <w:tc>
          <w:tcPr>
            <w:tcW w:w="2266" w:type="dxa"/>
          </w:tcPr>
          <w:p w:rsidR="00AF6FE0" w:rsidRDefault="00AF6FE0">
            <w:r w:rsidRPr="000739AE">
              <w:rPr>
                <w:rFonts w:ascii="Times New Roman" w:hAnsi="Times New Roman"/>
                <w:bCs/>
                <w:sz w:val="24"/>
                <w:szCs w:val="24"/>
              </w:rPr>
              <w:t>Администрация городского посел</w:t>
            </w:r>
            <w:r w:rsidRPr="000739AE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0739AE">
              <w:rPr>
                <w:rFonts w:ascii="Times New Roman" w:hAnsi="Times New Roman"/>
                <w:bCs/>
                <w:sz w:val="24"/>
                <w:szCs w:val="24"/>
              </w:rPr>
              <w:t>ния Безенчук</w:t>
            </w:r>
          </w:p>
        </w:tc>
        <w:tc>
          <w:tcPr>
            <w:tcW w:w="1807" w:type="dxa"/>
          </w:tcPr>
          <w:p w:rsidR="00AF6FE0" w:rsidRPr="00A11DD9" w:rsidRDefault="00AF6FE0" w:rsidP="00E51B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</w:tr>
      <w:tr w:rsidR="00AF6FE0" w:rsidRPr="00A11DD9" w:rsidTr="002327A9">
        <w:tc>
          <w:tcPr>
            <w:tcW w:w="696" w:type="dxa"/>
          </w:tcPr>
          <w:p w:rsidR="00AF6FE0" w:rsidRPr="00A11DD9" w:rsidRDefault="00AF6FE0" w:rsidP="00E51B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6" w:type="dxa"/>
          </w:tcPr>
          <w:p w:rsidR="00AF6FE0" w:rsidRPr="00A11DD9" w:rsidRDefault="00AF6FE0" w:rsidP="00E51B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Проведение разъяснительной работы с насел</w:t>
            </w:r>
            <w:r w:rsidRPr="00A11DD9">
              <w:rPr>
                <w:rFonts w:ascii="Times New Roman" w:hAnsi="Times New Roman"/>
                <w:sz w:val="24"/>
                <w:szCs w:val="24"/>
              </w:rPr>
              <w:t>е</w:t>
            </w:r>
            <w:r w:rsidRPr="00A11DD9">
              <w:rPr>
                <w:rFonts w:ascii="Times New Roman" w:hAnsi="Times New Roman"/>
                <w:sz w:val="24"/>
                <w:szCs w:val="24"/>
              </w:rPr>
              <w:t>нием, в том числе среди  несовершеннолетних, о вреде алкоголя на организм человека, заболев</w:t>
            </w:r>
            <w:r w:rsidRPr="00A11DD9">
              <w:rPr>
                <w:rFonts w:ascii="Times New Roman" w:hAnsi="Times New Roman"/>
                <w:sz w:val="24"/>
                <w:szCs w:val="24"/>
              </w:rPr>
              <w:t>а</w:t>
            </w:r>
            <w:r w:rsidRPr="00A11DD9">
              <w:rPr>
                <w:rFonts w:ascii="Times New Roman" w:hAnsi="Times New Roman"/>
                <w:sz w:val="24"/>
                <w:szCs w:val="24"/>
              </w:rPr>
              <w:t>ниях связанных с употреблением  алкогольс</w:t>
            </w:r>
            <w:r w:rsidRPr="00A11DD9">
              <w:rPr>
                <w:rFonts w:ascii="Times New Roman" w:hAnsi="Times New Roman"/>
                <w:sz w:val="24"/>
                <w:szCs w:val="24"/>
              </w:rPr>
              <w:t>о</w:t>
            </w:r>
            <w:r w:rsidRPr="00A11DD9">
              <w:rPr>
                <w:rFonts w:ascii="Times New Roman" w:hAnsi="Times New Roman"/>
                <w:sz w:val="24"/>
                <w:szCs w:val="24"/>
              </w:rPr>
              <w:t>держащих продуктов</w:t>
            </w:r>
          </w:p>
        </w:tc>
        <w:tc>
          <w:tcPr>
            <w:tcW w:w="2266" w:type="dxa"/>
          </w:tcPr>
          <w:p w:rsidR="00AF6FE0" w:rsidRPr="00A11DD9" w:rsidRDefault="00AF6FE0" w:rsidP="00E0269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>Администрация городского посел</w:t>
            </w: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>ния Безенчук</w:t>
            </w:r>
          </w:p>
          <w:p w:rsidR="00AF6FE0" w:rsidRPr="00A11DD9" w:rsidRDefault="00AF6FE0" w:rsidP="00E026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AF6FE0" w:rsidRPr="00A11DD9" w:rsidRDefault="00AF6FE0" w:rsidP="00E51B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AF6FE0" w:rsidRPr="00A11DD9" w:rsidTr="002327A9">
        <w:tc>
          <w:tcPr>
            <w:tcW w:w="696" w:type="dxa"/>
          </w:tcPr>
          <w:p w:rsidR="00AF6FE0" w:rsidRPr="00A11DD9" w:rsidRDefault="00AF6FE0" w:rsidP="00E51B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26" w:type="dxa"/>
          </w:tcPr>
          <w:p w:rsidR="00AF6FE0" w:rsidRPr="00A11DD9" w:rsidRDefault="00AF6FE0" w:rsidP="00E51B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организации   спортивных соревнов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ний</w:t>
            </w:r>
            <w:r w:rsidRPr="00A73810">
              <w:rPr>
                <w:rFonts w:ascii="Times New Roman" w:hAnsi="Times New Roman"/>
                <w:sz w:val="24"/>
                <w:szCs w:val="24"/>
                <w:lang w:eastAsia="ru-RU"/>
              </w:rPr>
              <w:t>, турни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рах</w:t>
            </w:r>
            <w:r w:rsidRPr="00A73810">
              <w:rPr>
                <w:rFonts w:ascii="Times New Roman" w:hAnsi="Times New Roman"/>
                <w:sz w:val="24"/>
                <w:szCs w:val="24"/>
                <w:lang w:eastAsia="ru-RU"/>
              </w:rPr>
              <w:t>, направленных на пропаганду здорового образа жизни</w:t>
            </w:r>
          </w:p>
        </w:tc>
        <w:tc>
          <w:tcPr>
            <w:tcW w:w="2266" w:type="dxa"/>
          </w:tcPr>
          <w:p w:rsidR="00AF6FE0" w:rsidRPr="00A11DD9" w:rsidRDefault="00AF6FE0" w:rsidP="008541B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>Администрация городского посел</w:t>
            </w: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A11DD9">
              <w:rPr>
                <w:rFonts w:ascii="Times New Roman" w:hAnsi="Times New Roman"/>
                <w:bCs/>
                <w:sz w:val="24"/>
                <w:szCs w:val="24"/>
              </w:rPr>
              <w:t>ния Безенчук</w:t>
            </w:r>
          </w:p>
          <w:p w:rsidR="00AF6FE0" w:rsidRPr="00A11DD9" w:rsidRDefault="00AF6FE0" w:rsidP="008541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AF6FE0" w:rsidRPr="00A11DD9" w:rsidRDefault="00AF6FE0" w:rsidP="008541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AF6FE0" w:rsidRPr="00A11DD9" w:rsidTr="002327A9">
        <w:tc>
          <w:tcPr>
            <w:tcW w:w="696" w:type="dxa"/>
          </w:tcPr>
          <w:p w:rsidR="00AF6FE0" w:rsidRPr="00A11DD9" w:rsidRDefault="00AF6FE0" w:rsidP="00E51B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226" w:type="dxa"/>
          </w:tcPr>
          <w:p w:rsidR="00AF6FE0" w:rsidRPr="00A11DD9" w:rsidRDefault="00AF6FE0" w:rsidP="00E51B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Размещение информации по пропаганде здор</w:t>
            </w:r>
            <w:r w:rsidRPr="00A11DD9">
              <w:rPr>
                <w:rFonts w:ascii="Times New Roman" w:hAnsi="Times New Roman"/>
                <w:sz w:val="24"/>
                <w:szCs w:val="24"/>
              </w:rPr>
              <w:t>о</w:t>
            </w:r>
            <w:r w:rsidRPr="00A11DD9">
              <w:rPr>
                <w:rFonts w:ascii="Times New Roman" w:hAnsi="Times New Roman"/>
                <w:sz w:val="24"/>
                <w:szCs w:val="24"/>
              </w:rPr>
              <w:t>вого образа жизни, профилактике алкогольной зависимости:</w:t>
            </w:r>
          </w:p>
          <w:p w:rsidR="00AF6FE0" w:rsidRPr="00A11DD9" w:rsidRDefault="00AF6FE0" w:rsidP="00E51B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- на официальном сайте Администрации пос</w:t>
            </w:r>
            <w:r w:rsidRPr="00A11DD9">
              <w:rPr>
                <w:rFonts w:ascii="Times New Roman" w:hAnsi="Times New Roman"/>
                <w:sz w:val="24"/>
                <w:szCs w:val="24"/>
              </w:rPr>
              <w:t>е</w:t>
            </w:r>
            <w:r w:rsidRPr="00A11DD9">
              <w:rPr>
                <w:rFonts w:ascii="Times New Roman" w:hAnsi="Times New Roman"/>
                <w:sz w:val="24"/>
                <w:szCs w:val="24"/>
              </w:rPr>
              <w:t>ления,</w:t>
            </w:r>
            <w:r w:rsidRPr="007F3933">
              <w:rPr>
                <w:rFonts w:ascii="Times New Roman" w:hAnsi="Times New Roman"/>
                <w:sz w:val="24"/>
                <w:szCs w:val="24"/>
                <w:lang w:eastAsia="ru-RU"/>
              </w:rPr>
              <w:t>и в официальных пабликах поселения (Одноклассники, ВКонтакте);</w:t>
            </w:r>
          </w:p>
          <w:p w:rsidR="00AF6FE0" w:rsidRPr="00A11DD9" w:rsidRDefault="00AF6FE0" w:rsidP="00E51B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- в газете «Вестник городского поселения Б</w:t>
            </w:r>
            <w:r w:rsidRPr="00A11DD9">
              <w:rPr>
                <w:rFonts w:ascii="Times New Roman" w:hAnsi="Times New Roman"/>
                <w:sz w:val="24"/>
                <w:szCs w:val="24"/>
              </w:rPr>
              <w:t>е</w:t>
            </w:r>
            <w:r w:rsidRPr="00A11DD9">
              <w:rPr>
                <w:rFonts w:ascii="Times New Roman" w:hAnsi="Times New Roman"/>
                <w:sz w:val="24"/>
                <w:szCs w:val="24"/>
              </w:rPr>
              <w:t>зенчук»;</w:t>
            </w:r>
          </w:p>
          <w:p w:rsidR="00AF6FE0" w:rsidRPr="00A11DD9" w:rsidRDefault="00AF6FE0" w:rsidP="00E51B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- на информационных стендах Администрации поселения и подведомственных учреждений</w:t>
            </w:r>
          </w:p>
        </w:tc>
        <w:tc>
          <w:tcPr>
            <w:tcW w:w="2266" w:type="dxa"/>
          </w:tcPr>
          <w:p w:rsidR="00AF6FE0" w:rsidRPr="00A11DD9" w:rsidRDefault="00AF6FE0" w:rsidP="00E51B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И.Н.Левин</w:t>
            </w:r>
          </w:p>
          <w:p w:rsidR="00AF6FE0" w:rsidRPr="00A11DD9" w:rsidRDefault="00AF6FE0" w:rsidP="00E51B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AF6FE0" w:rsidRPr="00A11DD9" w:rsidRDefault="00AF6FE0" w:rsidP="00E51B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D9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</w:tbl>
    <w:p w:rsidR="00AF6FE0" w:rsidRPr="003209B5" w:rsidRDefault="00AF6FE0" w:rsidP="007A0129">
      <w:pPr>
        <w:keepNext/>
        <w:spacing w:after="0" w:line="240" w:lineRule="auto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F6FE0" w:rsidRDefault="00AF6FE0" w:rsidP="00AD7C8C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</w:p>
    <w:sectPr w:rsidR="00AF6FE0" w:rsidSect="00C67849">
      <w:pgSz w:w="11906" w:h="16838"/>
      <w:pgMar w:top="1134" w:right="566" w:bottom="709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D1E9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3A951C7C"/>
    <w:multiLevelType w:val="hybridMultilevel"/>
    <w:tmpl w:val="2D4ACE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628E"/>
    <w:rsid w:val="00002134"/>
    <w:rsid w:val="00030F48"/>
    <w:rsid w:val="000375CA"/>
    <w:rsid w:val="00047A9E"/>
    <w:rsid w:val="00070738"/>
    <w:rsid w:val="000739AE"/>
    <w:rsid w:val="0007665C"/>
    <w:rsid w:val="00077D0D"/>
    <w:rsid w:val="000914B1"/>
    <w:rsid w:val="000B631A"/>
    <w:rsid w:val="000B7B35"/>
    <w:rsid w:val="000E541B"/>
    <w:rsid w:val="001124D6"/>
    <w:rsid w:val="00120407"/>
    <w:rsid w:val="001374A7"/>
    <w:rsid w:val="00146186"/>
    <w:rsid w:val="00195F5A"/>
    <w:rsid w:val="001B0153"/>
    <w:rsid w:val="001C5DE1"/>
    <w:rsid w:val="001D44A8"/>
    <w:rsid w:val="00230FAC"/>
    <w:rsid w:val="002327A9"/>
    <w:rsid w:val="002363F6"/>
    <w:rsid w:val="00243BA0"/>
    <w:rsid w:val="002507CC"/>
    <w:rsid w:val="00280435"/>
    <w:rsid w:val="002B250E"/>
    <w:rsid w:val="002C2273"/>
    <w:rsid w:val="002E01BA"/>
    <w:rsid w:val="002E2F12"/>
    <w:rsid w:val="00301981"/>
    <w:rsid w:val="00301B03"/>
    <w:rsid w:val="003209B5"/>
    <w:rsid w:val="00364D2F"/>
    <w:rsid w:val="00370A0F"/>
    <w:rsid w:val="003714F5"/>
    <w:rsid w:val="00373693"/>
    <w:rsid w:val="0038412D"/>
    <w:rsid w:val="003B1784"/>
    <w:rsid w:val="003D3337"/>
    <w:rsid w:val="003F15B3"/>
    <w:rsid w:val="003F316A"/>
    <w:rsid w:val="003F4781"/>
    <w:rsid w:val="0040262D"/>
    <w:rsid w:val="00414F10"/>
    <w:rsid w:val="00425148"/>
    <w:rsid w:val="00426F3A"/>
    <w:rsid w:val="00470AA3"/>
    <w:rsid w:val="00495102"/>
    <w:rsid w:val="004A4167"/>
    <w:rsid w:val="004A55DC"/>
    <w:rsid w:val="004D5E40"/>
    <w:rsid w:val="004E719B"/>
    <w:rsid w:val="00502F5A"/>
    <w:rsid w:val="00514678"/>
    <w:rsid w:val="00527626"/>
    <w:rsid w:val="005329FC"/>
    <w:rsid w:val="00592F43"/>
    <w:rsid w:val="005A7471"/>
    <w:rsid w:val="005B5B48"/>
    <w:rsid w:val="005C6789"/>
    <w:rsid w:val="005C696C"/>
    <w:rsid w:val="005D53D3"/>
    <w:rsid w:val="005E5A37"/>
    <w:rsid w:val="0060370C"/>
    <w:rsid w:val="006321E3"/>
    <w:rsid w:val="0067054A"/>
    <w:rsid w:val="006770FF"/>
    <w:rsid w:val="006921D1"/>
    <w:rsid w:val="006F034A"/>
    <w:rsid w:val="006F20E1"/>
    <w:rsid w:val="007053B3"/>
    <w:rsid w:val="00724B8B"/>
    <w:rsid w:val="007424A2"/>
    <w:rsid w:val="00746C7C"/>
    <w:rsid w:val="007837E2"/>
    <w:rsid w:val="0079614E"/>
    <w:rsid w:val="007A0129"/>
    <w:rsid w:val="007F3933"/>
    <w:rsid w:val="0081295F"/>
    <w:rsid w:val="008233C0"/>
    <w:rsid w:val="00826598"/>
    <w:rsid w:val="0084176C"/>
    <w:rsid w:val="00844696"/>
    <w:rsid w:val="008541B9"/>
    <w:rsid w:val="00870479"/>
    <w:rsid w:val="008922FD"/>
    <w:rsid w:val="008928FB"/>
    <w:rsid w:val="00892F9E"/>
    <w:rsid w:val="008A628E"/>
    <w:rsid w:val="008D333B"/>
    <w:rsid w:val="008E21B5"/>
    <w:rsid w:val="008F72C6"/>
    <w:rsid w:val="00905CAD"/>
    <w:rsid w:val="00941BD3"/>
    <w:rsid w:val="00954002"/>
    <w:rsid w:val="0097073D"/>
    <w:rsid w:val="00984641"/>
    <w:rsid w:val="00987975"/>
    <w:rsid w:val="009A4609"/>
    <w:rsid w:val="009B5EF1"/>
    <w:rsid w:val="009B67B2"/>
    <w:rsid w:val="00A11DD9"/>
    <w:rsid w:val="00A147BD"/>
    <w:rsid w:val="00A22445"/>
    <w:rsid w:val="00A25588"/>
    <w:rsid w:val="00A27552"/>
    <w:rsid w:val="00A318C0"/>
    <w:rsid w:val="00A6512B"/>
    <w:rsid w:val="00A6726A"/>
    <w:rsid w:val="00A73810"/>
    <w:rsid w:val="00A84855"/>
    <w:rsid w:val="00A871B3"/>
    <w:rsid w:val="00AA0C7B"/>
    <w:rsid w:val="00AD7C8C"/>
    <w:rsid w:val="00AF2FE0"/>
    <w:rsid w:val="00AF6FE0"/>
    <w:rsid w:val="00B0504C"/>
    <w:rsid w:val="00B17545"/>
    <w:rsid w:val="00B54206"/>
    <w:rsid w:val="00B820A3"/>
    <w:rsid w:val="00B93AC6"/>
    <w:rsid w:val="00BA692D"/>
    <w:rsid w:val="00BC5296"/>
    <w:rsid w:val="00BD1CCE"/>
    <w:rsid w:val="00BD7389"/>
    <w:rsid w:val="00BF25E8"/>
    <w:rsid w:val="00BF738E"/>
    <w:rsid w:val="00C01751"/>
    <w:rsid w:val="00C21FA6"/>
    <w:rsid w:val="00C425C4"/>
    <w:rsid w:val="00C67849"/>
    <w:rsid w:val="00CA3533"/>
    <w:rsid w:val="00CE5EB5"/>
    <w:rsid w:val="00CF2B69"/>
    <w:rsid w:val="00D05B7C"/>
    <w:rsid w:val="00D36D8B"/>
    <w:rsid w:val="00D45808"/>
    <w:rsid w:val="00D521DD"/>
    <w:rsid w:val="00D9487E"/>
    <w:rsid w:val="00D94A0D"/>
    <w:rsid w:val="00DB2DBC"/>
    <w:rsid w:val="00DF7157"/>
    <w:rsid w:val="00E02699"/>
    <w:rsid w:val="00E20B5A"/>
    <w:rsid w:val="00E51B3E"/>
    <w:rsid w:val="00E54583"/>
    <w:rsid w:val="00E81E3B"/>
    <w:rsid w:val="00E83D7A"/>
    <w:rsid w:val="00E84F23"/>
    <w:rsid w:val="00EB0FD6"/>
    <w:rsid w:val="00EB1B24"/>
    <w:rsid w:val="00EB76EC"/>
    <w:rsid w:val="00EC4ECA"/>
    <w:rsid w:val="00EC5702"/>
    <w:rsid w:val="00EC5F04"/>
    <w:rsid w:val="00EE408B"/>
    <w:rsid w:val="00EF52B9"/>
    <w:rsid w:val="00F25EA4"/>
    <w:rsid w:val="00F52429"/>
    <w:rsid w:val="00FB3B7F"/>
    <w:rsid w:val="00FD2C0C"/>
    <w:rsid w:val="00FD7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18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D7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D7C8C"/>
    <w:rPr>
      <w:rFonts w:ascii="Tahoma" w:hAnsi="Tahoma" w:cs="Tahoma"/>
      <w:sz w:val="16"/>
      <w:szCs w:val="16"/>
    </w:rPr>
  </w:style>
  <w:style w:type="paragraph" w:customStyle="1" w:styleId="a">
    <w:name w:val="Знак"/>
    <w:basedOn w:val="Normal"/>
    <w:uiPriority w:val="99"/>
    <w:rsid w:val="00002134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ListParagraph">
    <w:name w:val="List Paragraph"/>
    <w:basedOn w:val="Normal"/>
    <w:uiPriority w:val="99"/>
    <w:qFormat/>
    <w:rsid w:val="000021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46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204</TotalTime>
  <Pages>2</Pages>
  <Words>465</Words>
  <Characters>2653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пк</cp:lastModifiedBy>
  <cp:revision>79</cp:revision>
  <cp:lastPrinted>2023-12-08T05:03:00Z</cp:lastPrinted>
  <dcterms:created xsi:type="dcterms:W3CDTF">2019-01-31T11:49:00Z</dcterms:created>
  <dcterms:modified xsi:type="dcterms:W3CDTF">2024-12-16T05:46:00Z</dcterms:modified>
</cp:coreProperties>
</file>