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6EC" w:rsidRDefault="002046EC" w:rsidP="00AE290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Приложение к Постановлению</w:t>
      </w:r>
    </w:p>
    <w:p w:rsidR="002046EC" w:rsidRDefault="002046EC" w:rsidP="00AE290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Администрации поселения</w:t>
      </w:r>
    </w:p>
    <w:p w:rsidR="002046EC" w:rsidRPr="00AE2901" w:rsidRDefault="002046EC" w:rsidP="00AE290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от_______№______</w:t>
      </w:r>
    </w:p>
    <w:p w:rsidR="002046EC" w:rsidRDefault="002046EC"/>
    <w:p w:rsidR="002046EC" w:rsidRDefault="002046EC"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766.5pt;height:326.25pt;visibility:visible">
            <v:imagedata r:id="rId4" o:title=""/>
          </v:shape>
        </w:pict>
      </w:r>
    </w:p>
    <w:sectPr w:rsidR="002046EC" w:rsidSect="00C33072">
      <w:type w:val="continuous"/>
      <w:pgSz w:w="16838" w:h="11906" w:orient="landscape" w:code="9"/>
      <w:pgMar w:top="1134" w:right="567" w:bottom="90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25661"/>
    <w:rsid w:val="0020175D"/>
    <w:rsid w:val="002046EC"/>
    <w:rsid w:val="0024182C"/>
    <w:rsid w:val="003021B9"/>
    <w:rsid w:val="003B73CA"/>
    <w:rsid w:val="005871A2"/>
    <w:rsid w:val="006D177B"/>
    <w:rsid w:val="007A7DB4"/>
    <w:rsid w:val="00811610"/>
    <w:rsid w:val="0083280A"/>
    <w:rsid w:val="00AE2901"/>
    <w:rsid w:val="00B25661"/>
    <w:rsid w:val="00C33072"/>
    <w:rsid w:val="00C339CB"/>
    <w:rsid w:val="00F44320"/>
    <w:rsid w:val="00F742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75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C33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3307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10</Words>
  <Characters>61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dc:description/>
  <cp:lastModifiedBy>пк</cp:lastModifiedBy>
  <cp:revision>3</cp:revision>
  <dcterms:created xsi:type="dcterms:W3CDTF">2024-09-02T11:30:00Z</dcterms:created>
  <dcterms:modified xsi:type="dcterms:W3CDTF">2024-09-02T11:31:00Z</dcterms:modified>
</cp:coreProperties>
</file>