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5E04EB" w:rsidRPr="00E309F2" w:rsidTr="009A77CA">
        <w:trPr>
          <w:cantSplit/>
          <w:trHeight w:val="80"/>
        </w:trPr>
        <w:tc>
          <w:tcPr>
            <w:tcW w:w="4140" w:type="dxa"/>
            <w:gridSpan w:val="2"/>
          </w:tcPr>
          <w:p w:rsidR="005E04EB" w:rsidRPr="00E309F2" w:rsidRDefault="005E04EB" w:rsidP="00826C71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5" o:title=""/>
                </v:shape>
                <o:OLEObject Type="Embed" ProgID="MSPhotoEd.3" ShapeID="_x0000_i1025" DrawAspect="Content" ObjectID="_1783495447" r:id="rId6"/>
              </w:object>
            </w:r>
          </w:p>
          <w:p w:rsidR="005E04EB" w:rsidRPr="00E309F2" w:rsidRDefault="005E04EB" w:rsidP="00826C7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5E04EB" w:rsidRPr="00E309F2" w:rsidRDefault="005E04EB" w:rsidP="00826C7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5E04EB" w:rsidRPr="00E309F2" w:rsidRDefault="005E04EB" w:rsidP="00826C7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5E04EB" w:rsidRPr="00E309F2" w:rsidRDefault="005E04EB" w:rsidP="00826C7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5E04EB" w:rsidRPr="00E309F2" w:rsidRDefault="005E04EB" w:rsidP="00826C71">
            <w:r w:rsidRPr="00E309F2">
              <w:rPr>
                <w:sz w:val="22"/>
                <w:szCs w:val="22"/>
              </w:rPr>
              <w:t xml:space="preserve">               446250,  п. г.т. Безенчук</w:t>
            </w:r>
          </w:p>
          <w:p w:rsidR="005E04EB" w:rsidRPr="00E309F2" w:rsidRDefault="005E04EB" w:rsidP="00826C7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5E04EB" w:rsidRPr="00E309F2" w:rsidRDefault="005E04EB" w:rsidP="00826C7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5E04EB" w:rsidRPr="00AE6ED6" w:rsidTr="009A77CA">
        <w:trPr>
          <w:cantSplit/>
          <w:trHeight w:val="80"/>
        </w:trPr>
        <w:tc>
          <w:tcPr>
            <w:tcW w:w="4140" w:type="dxa"/>
            <w:gridSpan w:val="2"/>
          </w:tcPr>
          <w:p w:rsidR="005E04EB" w:rsidRPr="00E309F2" w:rsidRDefault="005E04EB" w:rsidP="00264352">
            <w:pPr>
              <w:rPr>
                <w:lang w:val="en-US"/>
              </w:rPr>
            </w:pPr>
            <w:r w:rsidRPr="00AE6ED6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5E04EB" w:rsidRPr="009D16CD" w:rsidTr="000276D5">
        <w:trPr>
          <w:cantSplit/>
          <w:trHeight w:val="198"/>
        </w:trPr>
        <w:tc>
          <w:tcPr>
            <w:tcW w:w="4140" w:type="dxa"/>
            <w:gridSpan w:val="2"/>
          </w:tcPr>
          <w:p w:rsidR="005E04EB" w:rsidRPr="009D16CD" w:rsidRDefault="005E04EB" w:rsidP="00826C7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5E04EB" w:rsidRPr="009D16CD" w:rsidTr="009A77CA">
        <w:trPr>
          <w:cantSplit/>
          <w:trHeight w:hRule="exact" w:val="369"/>
        </w:trPr>
        <w:tc>
          <w:tcPr>
            <w:tcW w:w="2616" w:type="dxa"/>
          </w:tcPr>
          <w:p w:rsidR="005E04EB" w:rsidRDefault="005E04EB" w:rsidP="001D1234">
            <w:pPr>
              <w:jc w:val="center"/>
            </w:pPr>
            <w:r>
              <w:t>о</w:t>
            </w:r>
            <w:r w:rsidRPr="009D16CD">
              <w:t>т</w:t>
            </w:r>
            <w:r>
              <w:t xml:space="preserve"> _____________</w:t>
            </w:r>
          </w:p>
          <w:p w:rsidR="005E04EB" w:rsidRDefault="005E04EB" w:rsidP="00826C71"/>
          <w:p w:rsidR="005E04EB" w:rsidRDefault="005E04EB" w:rsidP="00826C71"/>
          <w:p w:rsidR="005E04EB" w:rsidRPr="009D16CD" w:rsidRDefault="005E04EB" w:rsidP="00826C71">
            <w:r>
              <w:t>_________________</w:t>
            </w:r>
          </w:p>
        </w:tc>
        <w:tc>
          <w:tcPr>
            <w:tcW w:w="1524" w:type="dxa"/>
          </w:tcPr>
          <w:p w:rsidR="005E04EB" w:rsidRPr="009D16CD" w:rsidRDefault="005E04EB" w:rsidP="00BD4EC6">
            <w:r>
              <w:t>№ ______</w:t>
            </w:r>
          </w:p>
        </w:tc>
      </w:tr>
    </w:tbl>
    <w:p w:rsidR="005E04EB" w:rsidRDefault="005E04EB" w:rsidP="00811615">
      <w:pPr>
        <w:jc w:val="both"/>
        <w:rPr>
          <w:sz w:val="28"/>
          <w:szCs w:val="28"/>
        </w:rPr>
      </w:pPr>
    </w:p>
    <w:p w:rsidR="005E04EB" w:rsidRPr="00AE6ED6" w:rsidRDefault="005E04EB" w:rsidP="00AE6ED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>Об утверждении М</w:t>
      </w:r>
      <w:r>
        <w:rPr>
          <w:rFonts w:ascii="Times New Roman" w:hAnsi="Times New Roman" w:cs="Times New Roman"/>
          <w:b w:val="0"/>
          <w:sz w:val="26"/>
          <w:szCs w:val="26"/>
        </w:rPr>
        <w:t>етодики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 по </w:t>
      </w:r>
      <w:bookmarkStart w:id="0" w:name="P38"/>
      <w:bookmarkEnd w:id="0"/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определению </w:t>
      </w:r>
    </w:p>
    <w:p w:rsidR="005E04EB" w:rsidRPr="00AE6ED6" w:rsidRDefault="005E04EB" w:rsidP="00AE6ED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>восстановительной стоимости при уничтожении</w:t>
      </w:r>
    </w:p>
    <w:p w:rsidR="005E04EB" w:rsidRPr="00AE6ED6" w:rsidRDefault="005E04EB" w:rsidP="00AE6ED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(вырубке, сносе) и (или) повреждении зеленых насаждений</w:t>
      </w:r>
    </w:p>
    <w:p w:rsidR="005E04EB" w:rsidRPr="00AE6ED6" w:rsidRDefault="005E04EB" w:rsidP="00AE6ED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и компенсационного озеленения на территории городского поселения</w:t>
      </w:r>
    </w:p>
    <w:p w:rsidR="005E04EB" w:rsidRPr="00AE6ED6" w:rsidRDefault="005E04EB" w:rsidP="00AE6ED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Безенчук муниципального района Безенчукский  </w:t>
      </w:r>
    </w:p>
    <w:p w:rsidR="005E04EB" w:rsidRPr="00AE6ED6" w:rsidRDefault="005E04EB" w:rsidP="00AE6ED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>Самарской области</w:t>
      </w:r>
    </w:p>
    <w:p w:rsidR="005E04EB" w:rsidRPr="00AE6ED6" w:rsidRDefault="005E04EB" w:rsidP="00AE6ED6">
      <w:pPr>
        <w:rPr>
          <w:sz w:val="22"/>
          <w:szCs w:val="22"/>
        </w:rPr>
      </w:pPr>
    </w:p>
    <w:p w:rsidR="005E04EB" w:rsidRPr="00797AF5" w:rsidRDefault="005E04EB" w:rsidP="00797AF5">
      <w:pPr>
        <w:rPr>
          <w:sz w:val="26"/>
          <w:szCs w:val="26"/>
        </w:rPr>
      </w:pPr>
    </w:p>
    <w:p w:rsidR="005E04EB" w:rsidRPr="00617172" w:rsidRDefault="005E04EB" w:rsidP="00C533EF">
      <w:pPr>
        <w:tabs>
          <w:tab w:val="left" w:pos="4536"/>
          <w:tab w:val="left" w:pos="9781"/>
        </w:tabs>
        <w:ind w:right="282"/>
        <w:jc w:val="both"/>
        <w:rPr>
          <w:sz w:val="26"/>
          <w:szCs w:val="26"/>
        </w:rPr>
      </w:pPr>
      <w:r w:rsidRPr="00797AF5">
        <w:rPr>
          <w:sz w:val="26"/>
          <w:szCs w:val="26"/>
        </w:rPr>
        <w:t xml:space="preserve">         В соответствии 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руководствуясь  Постановлением Администрации городского поселения Безенчук муниципального района Безенчукский № 70 от 27.02.2024 г. «</w:t>
      </w:r>
      <w:r w:rsidRPr="00617172">
        <w:rPr>
          <w:sz w:val="26"/>
          <w:szCs w:val="26"/>
        </w:rPr>
        <w:t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«Выдача разрешений  на право вырубки зеленых насаждений»</w:t>
      </w:r>
      <w:r>
        <w:rPr>
          <w:sz w:val="26"/>
          <w:szCs w:val="26"/>
        </w:rPr>
        <w:t xml:space="preserve">, п. 3.2. Решения Совета представительных органов муниципальных образований в Самарской области от 02.02.2024 г. № 17,   </w:t>
      </w:r>
      <w:r w:rsidRPr="00797AF5"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городского поселения Безенчук </w:t>
      </w:r>
      <w:r w:rsidRPr="00797AF5">
        <w:rPr>
          <w:sz w:val="26"/>
          <w:szCs w:val="26"/>
        </w:rPr>
        <w:t xml:space="preserve"> муниципального района Безенчукский Самарской области</w:t>
      </w:r>
      <w:r>
        <w:rPr>
          <w:sz w:val="26"/>
          <w:szCs w:val="26"/>
        </w:rPr>
        <w:t xml:space="preserve">  </w:t>
      </w:r>
    </w:p>
    <w:p w:rsidR="005E04EB" w:rsidRPr="00797AF5" w:rsidRDefault="005E04EB" w:rsidP="00797AF5">
      <w:pPr>
        <w:jc w:val="both"/>
        <w:rPr>
          <w:sz w:val="26"/>
          <w:szCs w:val="26"/>
        </w:rPr>
      </w:pPr>
      <w:r w:rsidRPr="00797AF5">
        <w:rPr>
          <w:sz w:val="26"/>
          <w:szCs w:val="26"/>
        </w:rPr>
        <w:t xml:space="preserve"> </w:t>
      </w:r>
    </w:p>
    <w:p w:rsidR="005E04EB" w:rsidRPr="00797AF5" w:rsidRDefault="005E04EB" w:rsidP="00E821FB">
      <w:pPr>
        <w:pStyle w:val="ConsPlusNormal"/>
        <w:ind w:right="-1" w:firstLine="426"/>
        <w:jc w:val="both"/>
        <w:rPr>
          <w:sz w:val="26"/>
          <w:szCs w:val="26"/>
        </w:rPr>
      </w:pPr>
    </w:p>
    <w:p w:rsidR="005E04EB" w:rsidRPr="00797AF5" w:rsidRDefault="005E04EB" w:rsidP="00B65B65">
      <w:pPr>
        <w:pStyle w:val="ConsPlusNormal"/>
        <w:ind w:right="-1" w:firstLine="426"/>
        <w:jc w:val="center"/>
        <w:rPr>
          <w:sz w:val="26"/>
          <w:szCs w:val="26"/>
        </w:rPr>
      </w:pPr>
      <w:r w:rsidRPr="00797AF5">
        <w:rPr>
          <w:sz w:val="26"/>
          <w:szCs w:val="26"/>
        </w:rPr>
        <w:t>ПОСТАНОВЛЯЮ:</w:t>
      </w:r>
    </w:p>
    <w:p w:rsidR="005E04EB" w:rsidRDefault="005E04EB" w:rsidP="00AE6ED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AE6ED6">
        <w:rPr>
          <w:rFonts w:ascii="Times New Roman" w:hAnsi="Times New Roman"/>
          <w:b w:val="0"/>
          <w:sz w:val="26"/>
          <w:szCs w:val="26"/>
        </w:rPr>
        <w:t xml:space="preserve">1. Утвердить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>М</w:t>
      </w:r>
      <w:r>
        <w:rPr>
          <w:rFonts w:ascii="Times New Roman" w:hAnsi="Times New Roman" w:cs="Times New Roman"/>
          <w:b w:val="0"/>
          <w:sz w:val="26"/>
          <w:szCs w:val="26"/>
        </w:rPr>
        <w:t>етодику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 по определению восстановительной стоимости при уничтожении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(вырубке, сносе) и (или) повреждении зеленых насаждений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и компенсационного озеленения на территории городского поселения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Безенчук муниципального района Безенчукский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согласно приложению к настоящему Постановлению.</w:t>
      </w:r>
    </w:p>
    <w:p w:rsidR="005E04EB" w:rsidRDefault="005E04EB" w:rsidP="00AE6ED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E04EB" w:rsidRDefault="005E04EB" w:rsidP="00AE6ED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2. Настоящее Постановление вступает в силу со дня официального опубликования.</w:t>
      </w:r>
    </w:p>
    <w:p w:rsidR="005E04EB" w:rsidRDefault="005E04EB" w:rsidP="00AE6ED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E04EB" w:rsidRPr="00AE6ED6" w:rsidRDefault="005E04EB" w:rsidP="00AE6ED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3. Опубликовать настоящее Постановление в газете « Вестник городского поселения Безенчук».</w:t>
      </w:r>
    </w:p>
    <w:p w:rsidR="005E04EB" w:rsidRPr="00797AF5" w:rsidRDefault="005E04EB" w:rsidP="009F5FBD">
      <w:pPr>
        <w:jc w:val="both"/>
        <w:rPr>
          <w:sz w:val="26"/>
          <w:szCs w:val="26"/>
        </w:rPr>
      </w:pPr>
    </w:p>
    <w:p w:rsidR="005E04EB" w:rsidRPr="00797AF5" w:rsidRDefault="005E04EB" w:rsidP="009F5FBD">
      <w:pPr>
        <w:jc w:val="both"/>
        <w:rPr>
          <w:sz w:val="26"/>
          <w:szCs w:val="26"/>
        </w:rPr>
      </w:pPr>
    </w:p>
    <w:p w:rsidR="005E04EB" w:rsidRDefault="005E04EB" w:rsidP="00B57B6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И.О. Главы </w:t>
      </w:r>
      <w:r w:rsidRPr="00797AF5">
        <w:rPr>
          <w:sz w:val="26"/>
          <w:szCs w:val="26"/>
        </w:rPr>
        <w:t xml:space="preserve"> городского поселения Безенчук           </w:t>
      </w:r>
      <w:r w:rsidRPr="00797AF5">
        <w:rPr>
          <w:sz w:val="26"/>
          <w:szCs w:val="26"/>
        </w:rPr>
        <w:tab/>
        <w:t xml:space="preserve">                     </w:t>
      </w:r>
      <w:r w:rsidRPr="00797AF5">
        <w:rPr>
          <w:sz w:val="26"/>
          <w:szCs w:val="26"/>
        </w:rPr>
        <w:tab/>
      </w:r>
      <w:r>
        <w:rPr>
          <w:sz w:val="26"/>
          <w:szCs w:val="26"/>
        </w:rPr>
        <w:t xml:space="preserve">         А.В. Пичужкин </w:t>
      </w:r>
    </w:p>
    <w:p w:rsidR="005E04EB" w:rsidRDefault="005E04EB" w:rsidP="00B57B6A">
      <w:pPr>
        <w:jc w:val="both"/>
        <w:rPr>
          <w:sz w:val="26"/>
          <w:szCs w:val="26"/>
        </w:rPr>
      </w:pPr>
    </w:p>
    <w:p w:rsidR="005E04EB" w:rsidRPr="00C533EF" w:rsidRDefault="005E04EB" w:rsidP="00B57B6A">
      <w:pPr>
        <w:jc w:val="both"/>
        <w:rPr>
          <w:sz w:val="22"/>
          <w:szCs w:val="22"/>
        </w:rPr>
      </w:pPr>
      <w:r w:rsidRPr="00C533EF">
        <w:rPr>
          <w:sz w:val="22"/>
          <w:szCs w:val="22"/>
        </w:rPr>
        <w:t>Исп. Аникина О.Н.</w:t>
      </w:r>
    </w:p>
    <w:p w:rsidR="005E04EB" w:rsidRPr="00C533EF" w:rsidRDefault="005E04EB" w:rsidP="00B57B6A">
      <w:pPr>
        <w:jc w:val="both"/>
        <w:rPr>
          <w:sz w:val="22"/>
          <w:szCs w:val="22"/>
        </w:rPr>
      </w:pPr>
      <w:r w:rsidRPr="00C533EF">
        <w:rPr>
          <w:sz w:val="22"/>
          <w:szCs w:val="22"/>
        </w:rPr>
        <w:t>88467621255</w:t>
      </w:r>
    </w:p>
    <w:p w:rsidR="005E04EB" w:rsidRPr="00C533EF" w:rsidRDefault="005E04EB" w:rsidP="00B57B6A">
      <w:pPr>
        <w:jc w:val="both"/>
        <w:rPr>
          <w:sz w:val="22"/>
          <w:szCs w:val="22"/>
        </w:rPr>
      </w:pPr>
    </w:p>
    <w:sectPr w:rsidR="005E04EB" w:rsidRPr="00C533EF" w:rsidSect="00AA5A2F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2E2"/>
    <w:multiLevelType w:val="hybridMultilevel"/>
    <w:tmpl w:val="59C0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251935"/>
    <w:multiLevelType w:val="hybridMultilevel"/>
    <w:tmpl w:val="9C46A3BC"/>
    <w:lvl w:ilvl="0" w:tplc="B0B8EE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4352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276D5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1DBD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1FD9"/>
    <w:rsid w:val="000628CB"/>
    <w:rsid w:val="00062B14"/>
    <w:rsid w:val="00062F09"/>
    <w:rsid w:val="00063E7E"/>
    <w:rsid w:val="00065BE9"/>
    <w:rsid w:val="00065D32"/>
    <w:rsid w:val="00067445"/>
    <w:rsid w:val="00071AC2"/>
    <w:rsid w:val="000721C7"/>
    <w:rsid w:val="00072204"/>
    <w:rsid w:val="000723F5"/>
    <w:rsid w:val="00073459"/>
    <w:rsid w:val="00073573"/>
    <w:rsid w:val="00073980"/>
    <w:rsid w:val="000739D7"/>
    <w:rsid w:val="00073A4F"/>
    <w:rsid w:val="00073A89"/>
    <w:rsid w:val="000741EE"/>
    <w:rsid w:val="00074A38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1D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181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13E"/>
    <w:rsid w:val="000E1DA9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A7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23F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2BD8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0B7"/>
    <w:rsid w:val="001435C0"/>
    <w:rsid w:val="001436FF"/>
    <w:rsid w:val="001437CA"/>
    <w:rsid w:val="0014402B"/>
    <w:rsid w:val="00145CD1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29CE"/>
    <w:rsid w:val="00194B53"/>
    <w:rsid w:val="0019572E"/>
    <w:rsid w:val="0019646D"/>
    <w:rsid w:val="0019648F"/>
    <w:rsid w:val="00196B05"/>
    <w:rsid w:val="00196C2F"/>
    <w:rsid w:val="001A03F5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5B64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5BA"/>
    <w:rsid w:val="001C36D6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234"/>
    <w:rsid w:val="001D1690"/>
    <w:rsid w:val="001D22F7"/>
    <w:rsid w:val="001D32F4"/>
    <w:rsid w:val="001D3632"/>
    <w:rsid w:val="001D3E5C"/>
    <w:rsid w:val="001D43C0"/>
    <w:rsid w:val="001D4C0C"/>
    <w:rsid w:val="001D4DB7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38CF"/>
    <w:rsid w:val="001E4F46"/>
    <w:rsid w:val="001E520A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DC7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D8B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4352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0DB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7D5"/>
    <w:rsid w:val="002A7887"/>
    <w:rsid w:val="002A78F4"/>
    <w:rsid w:val="002B1453"/>
    <w:rsid w:val="002B2D71"/>
    <w:rsid w:val="002B306C"/>
    <w:rsid w:val="002B3749"/>
    <w:rsid w:val="002B3C27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6D67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38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177F6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6CCE"/>
    <w:rsid w:val="003371A0"/>
    <w:rsid w:val="00337F5B"/>
    <w:rsid w:val="0034038C"/>
    <w:rsid w:val="003406E3"/>
    <w:rsid w:val="003412AC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E4C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D6C80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6A4D"/>
    <w:rsid w:val="003E6D15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866"/>
    <w:rsid w:val="00424BEA"/>
    <w:rsid w:val="0042585E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98E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958"/>
    <w:rsid w:val="00476CE1"/>
    <w:rsid w:val="004776E2"/>
    <w:rsid w:val="00477C94"/>
    <w:rsid w:val="004801A7"/>
    <w:rsid w:val="00480595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762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2D28"/>
    <w:rsid w:val="004E3138"/>
    <w:rsid w:val="004E35F6"/>
    <w:rsid w:val="004E377C"/>
    <w:rsid w:val="004E39F1"/>
    <w:rsid w:val="004E3CE3"/>
    <w:rsid w:val="004E3E94"/>
    <w:rsid w:val="004E4F45"/>
    <w:rsid w:val="004E59A9"/>
    <w:rsid w:val="004E7118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9D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5F79"/>
    <w:rsid w:val="005261CF"/>
    <w:rsid w:val="00526A83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05D6"/>
    <w:rsid w:val="005414C3"/>
    <w:rsid w:val="0054198A"/>
    <w:rsid w:val="005436F3"/>
    <w:rsid w:val="005439FC"/>
    <w:rsid w:val="00543E96"/>
    <w:rsid w:val="005448CA"/>
    <w:rsid w:val="00545211"/>
    <w:rsid w:val="00545AA0"/>
    <w:rsid w:val="00545C09"/>
    <w:rsid w:val="00545CCD"/>
    <w:rsid w:val="00546877"/>
    <w:rsid w:val="005468EF"/>
    <w:rsid w:val="00546E22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DA1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4C2"/>
    <w:rsid w:val="00586880"/>
    <w:rsid w:val="005909AF"/>
    <w:rsid w:val="00590FC0"/>
    <w:rsid w:val="00591E94"/>
    <w:rsid w:val="0059222B"/>
    <w:rsid w:val="00593C75"/>
    <w:rsid w:val="00593D3E"/>
    <w:rsid w:val="00595D31"/>
    <w:rsid w:val="00596552"/>
    <w:rsid w:val="00596807"/>
    <w:rsid w:val="00596C74"/>
    <w:rsid w:val="00597F24"/>
    <w:rsid w:val="005A0DA9"/>
    <w:rsid w:val="005A1B2E"/>
    <w:rsid w:val="005A1E71"/>
    <w:rsid w:val="005A32FE"/>
    <w:rsid w:val="005A3B02"/>
    <w:rsid w:val="005A40F4"/>
    <w:rsid w:val="005A457E"/>
    <w:rsid w:val="005A4C4F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11A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4EB"/>
    <w:rsid w:val="005E0FD8"/>
    <w:rsid w:val="005E1C9D"/>
    <w:rsid w:val="005E2166"/>
    <w:rsid w:val="005E2498"/>
    <w:rsid w:val="005E30E5"/>
    <w:rsid w:val="005E3109"/>
    <w:rsid w:val="005E3314"/>
    <w:rsid w:val="005E34EB"/>
    <w:rsid w:val="005E44D7"/>
    <w:rsid w:val="005E464C"/>
    <w:rsid w:val="005E4D5A"/>
    <w:rsid w:val="005E5020"/>
    <w:rsid w:val="005E5490"/>
    <w:rsid w:val="005E54C2"/>
    <w:rsid w:val="005E5834"/>
    <w:rsid w:val="005E78F7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5F789D"/>
    <w:rsid w:val="006006C0"/>
    <w:rsid w:val="00600B0A"/>
    <w:rsid w:val="00600BE0"/>
    <w:rsid w:val="00600D2B"/>
    <w:rsid w:val="0060143A"/>
    <w:rsid w:val="006026DB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5AEC"/>
    <w:rsid w:val="00606332"/>
    <w:rsid w:val="006068A6"/>
    <w:rsid w:val="00606A7F"/>
    <w:rsid w:val="00606E6A"/>
    <w:rsid w:val="006070D1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79C"/>
    <w:rsid w:val="0061580F"/>
    <w:rsid w:val="00615F24"/>
    <w:rsid w:val="00616078"/>
    <w:rsid w:val="00616348"/>
    <w:rsid w:val="00616364"/>
    <w:rsid w:val="006164C2"/>
    <w:rsid w:val="006167ED"/>
    <w:rsid w:val="00617172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4C5A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BA7"/>
    <w:rsid w:val="00632FA0"/>
    <w:rsid w:val="00633174"/>
    <w:rsid w:val="00633A7B"/>
    <w:rsid w:val="00633B44"/>
    <w:rsid w:val="00633DA8"/>
    <w:rsid w:val="00634515"/>
    <w:rsid w:val="006345F5"/>
    <w:rsid w:val="006352A4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47EE9"/>
    <w:rsid w:val="00650C0A"/>
    <w:rsid w:val="00650E57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0E8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03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44F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2E31"/>
    <w:rsid w:val="006C3709"/>
    <w:rsid w:val="006C3761"/>
    <w:rsid w:val="006C425E"/>
    <w:rsid w:val="006C42A5"/>
    <w:rsid w:val="006C455F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692"/>
    <w:rsid w:val="006F0BDA"/>
    <w:rsid w:val="006F0D25"/>
    <w:rsid w:val="006F1344"/>
    <w:rsid w:val="006F212C"/>
    <w:rsid w:val="006F2B8A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07CF4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632"/>
    <w:rsid w:val="00750513"/>
    <w:rsid w:val="007508B1"/>
    <w:rsid w:val="00751228"/>
    <w:rsid w:val="00751970"/>
    <w:rsid w:val="00751DC7"/>
    <w:rsid w:val="00752161"/>
    <w:rsid w:val="0075234B"/>
    <w:rsid w:val="007532C7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257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6EB"/>
    <w:rsid w:val="00787EC7"/>
    <w:rsid w:val="007903C5"/>
    <w:rsid w:val="007906E2"/>
    <w:rsid w:val="00790757"/>
    <w:rsid w:val="007919F0"/>
    <w:rsid w:val="00791C7C"/>
    <w:rsid w:val="007927C0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AF5"/>
    <w:rsid w:val="00797B8B"/>
    <w:rsid w:val="007A0180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910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7AB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EE2"/>
    <w:rsid w:val="007E3F99"/>
    <w:rsid w:val="007E422E"/>
    <w:rsid w:val="007E52B2"/>
    <w:rsid w:val="007E5D5D"/>
    <w:rsid w:val="007E6EBE"/>
    <w:rsid w:val="007E6F49"/>
    <w:rsid w:val="007E7360"/>
    <w:rsid w:val="007E762E"/>
    <w:rsid w:val="007E7C5C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1615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C7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3EC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88A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5EFA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5F1C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2737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50C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366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83A"/>
    <w:rsid w:val="008D298B"/>
    <w:rsid w:val="008D2A79"/>
    <w:rsid w:val="008D2B70"/>
    <w:rsid w:val="008D2CA6"/>
    <w:rsid w:val="008D35EA"/>
    <w:rsid w:val="008D403B"/>
    <w:rsid w:val="008D4D06"/>
    <w:rsid w:val="008D506F"/>
    <w:rsid w:val="008D5754"/>
    <w:rsid w:val="008D5C13"/>
    <w:rsid w:val="008D5D08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65B"/>
    <w:rsid w:val="009108E3"/>
    <w:rsid w:val="00910BB7"/>
    <w:rsid w:val="00910E96"/>
    <w:rsid w:val="009128DD"/>
    <w:rsid w:val="00913D02"/>
    <w:rsid w:val="009150CE"/>
    <w:rsid w:val="00915DA0"/>
    <w:rsid w:val="00915DA1"/>
    <w:rsid w:val="00915E0C"/>
    <w:rsid w:val="00916394"/>
    <w:rsid w:val="00916933"/>
    <w:rsid w:val="00917381"/>
    <w:rsid w:val="009176B6"/>
    <w:rsid w:val="00920792"/>
    <w:rsid w:val="00920B9F"/>
    <w:rsid w:val="00922030"/>
    <w:rsid w:val="009233FF"/>
    <w:rsid w:val="00923768"/>
    <w:rsid w:val="00923C38"/>
    <w:rsid w:val="00924083"/>
    <w:rsid w:val="00924E05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8CC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7AB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A77CA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0BFA"/>
    <w:rsid w:val="009D16C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C7B"/>
    <w:rsid w:val="009E6FCD"/>
    <w:rsid w:val="009E753C"/>
    <w:rsid w:val="009E792C"/>
    <w:rsid w:val="009E7937"/>
    <w:rsid w:val="009E7AB3"/>
    <w:rsid w:val="009E7DD4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5FBD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0765D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3D3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2E31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A50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284"/>
    <w:rsid w:val="00A77C2F"/>
    <w:rsid w:val="00A77FC5"/>
    <w:rsid w:val="00A806C5"/>
    <w:rsid w:val="00A80786"/>
    <w:rsid w:val="00A810F8"/>
    <w:rsid w:val="00A822F2"/>
    <w:rsid w:val="00A823B4"/>
    <w:rsid w:val="00A8269C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4F9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A2F"/>
    <w:rsid w:val="00AA607E"/>
    <w:rsid w:val="00AA6F42"/>
    <w:rsid w:val="00AA7B6D"/>
    <w:rsid w:val="00AB01EB"/>
    <w:rsid w:val="00AB0369"/>
    <w:rsid w:val="00AB0630"/>
    <w:rsid w:val="00AB1B38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ED6"/>
    <w:rsid w:val="00AE6FE9"/>
    <w:rsid w:val="00AE7931"/>
    <w:rsid w:val="00AF027F"/>
    <w:rsid w:val="00AF0353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19F9"/>
    <w:rsid w:val="00B12AE0"/>
    <w:rsid w:val="00B12ED3"/>
    <w:rsid w:val="00B1301F"/>
    <w:rsid w:val="00B13B90"/>
    <w:rsid w:val="00B13C63"/>
    <w:rsid w:val="00B13D78"/>
    <w:rsid w:val="00B13F52"/>
    <w:rsid w:val="00B14E75"/>
    <w:rsid w:val="00B1515E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126"/>
    <w:rsid w:val="00B2799A"/>
    <w:rsid w:val="00B27B1C"/>
    <w:rsid w:val="00B30950"/>
    <w:rsid w:val="00B3151D"/>
    <w:rsid w:val="00B317D3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B6A"/>
    <w:rsid w:val="00B57DB5"/>
    <w:rsid w:val="00B602D3"/>
    <w:rsid w:val="00B606FC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5B65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141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7BF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1F1A"/>
    <w:rsid w:val="00B92402"/>
    <w:rsid w:val="00B92AB8"/>
    <w:rsid w:val="00B92FFC"/>
    <w:rsid w:val="00B93082"/>
    <w:rsid w:val="00B930FE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840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DA"/>
    <w:rsid w:val="00BC370A"/>
    <w:rsid w:val="00BC3807"/>
    <w:rsid w:val="00BC4C69"/>
    <w:rsid w:val="00BC5631"/>
    <w:rsid w:val="00BC635D"/>
    <w:rsid w:val="00BC63E1"/>
    <w:rsid w:val="00BC65B3"/>
    <w:rsid w:val="00BC68BB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EC6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AE"/>
    <w:rsid w:val="00BE51BF"/>
    <w:rsid w:val="00BE51D3"/>
    <w:rsid w:val="00BE5659"/>
    <w:rsid w:val="00BE5784"/>
    <w:rsid w:val="00BE5DC9"/>
    <w:rsid w:val="00BE5F90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1D7"/>
    <w:rsid w:val="00BF797F"/>
    <w:rsid w:val="00C00168"/>
    <w:rsid w:val="00C00F7F"/>
    <w:rsid w:val="00C010D0"/>
    <w:rsid w:val="00C011C4"/>
    <w:rsid w:val="00C0129C"/>
    <w:rsid w:val="00C01ACB"/>
    <w:rsid w:val="00C026B2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3EF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1955"/>
    <w:rsid w:val="00C629CC"/>
    <w:rsid w:val="00C62B03"/>
    <w:rsid w:val="00C6362E"/>
    <w:rsid w:val="00C637D2"/>
    <w:rsid w:val="00C64272"/>
    <w:rsid w:val="00C645B4"/>
    <w:rsid w:val="00C64C0E"/>
    <w:rsid w:val="00C6505E"/>
    <w:rsid w:val="00C65596"/>
    <w:rsid w:val="00C656CB"/>
    <w:rsid w:val="00C664B0"/>
    <w:rsid w:val="00C665E7"/>
    <w:rsid w:val="00C66653"/>
    <w:rsid w:val="00C66FD0"/>
    <w:rsid w:val="00C734A8"/>
    <w:rsid w:val="00C7362F"/>
    <w:rsid w:val="00C7395D"/>
    <w:rsid w:val="00C73BB5"/>
    <w:rsid w:val="00C74004"/>
    <w:rsid w:val="00C75F4A"/>
    <w:rsid w:val="00C773F5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5E9E"/>
    <w:rsid w:val="00CC6AD2"/>
    <w:rsid w:val="00CC6B5D"/>
    <w:rsid w:val="00CC7161"/>
    <w:rsid w:val="00CC7583"/>
    <w:rsid w:val="00CD0B7E"/>
    <w:rsid w:val="00CD1025"/>
    <w:rsid w:val="00CD11E3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6D44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8EE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47DA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141"/>
    <w:rsid w:val="00D257AB"/>
    <w:rsid w:val="00D25D33"/>
    <w:rsid w:val="00D25F63"/>
    <w:rsid w:val="00D26499"/>
    <w:rsid w:val="00D269A2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410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1BC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3F2D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B07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0754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0B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3D3"/>
    <w:rsid w:val="00E2062F"/>
    <w:rsid w:val="00E208C7"/>
    <w:rsid w:val="00E20B4E"/>
    <w:rsid w:val="00E23BBE"/>
    <w:rsid w:val="00E23D83"/>
    <w:rsid w:val="00E25B7D"/>
    <w:rsid w:val="00E267A8"/>
    <w:rsid w:val="00E2699D"/>
    <w:rsid w:val="00E2753A"/>
    <w:rsid w:val="00E309F2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47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1EA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A38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1FB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222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6CD"/>
    <w:rsid w:val="00EF6B22"/>
    <w:rsid w:val="00EF6B2E"/>
    <w:rsid w:val="00EF748A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7CC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4BE"/>
    <w:rsid w:val="00F155AB"/>
    <w:rsid w:val="00F15DFB"/>
    <w:rsid w:val="00F15EF5"/>
    <w:rsid w:val="00F16C21"/>
    <w:rsid w:val="00F170A0"/>
    <w:rsid w:val="00F17630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9AF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7CF"/>
    <w:rsid w:val="00F72FC7"/>
    <w:rsid w:val="00F73190"/>
    <w:rsid w:val="00F743CA"/>
    <w:rsid w:val="00F748B8"/>
    <w:rsid w:val="00F7498B"/>
    <w:rsid w:val="00F75393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4B5"/>
    <w:rsid w:val="00FA4E8F"/>
    <w:rsid w:val="00FA51FD"/>
    <w:rsid w:val="00FA5394"/>
    <w:rsid w:val="00FA5C12"/>
    <w:rsid w:val="00FA69FD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198"/>
    <w:rsid w:val="00FC4202"/>
    <w:rsid w:val="00FC446A"/>
    <w:rsid w:val="00FC4609"/>
    <w:rsid w:val="00FC4893"/>
    <w:rsid w:val="00FC4D56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37C"/>
    <w:rsid w:val="00FD6E82"/>
    <w:rsid w:val="00FD7180"/>
    <w:rsid w:val="00FD7254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5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50E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0E57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B847BF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rsid w:val="00B847BF"/>
    <w:rPr>
      <w:rFonts w:cs="Times New Roman"/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E821F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5A4C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uiPriority w:val="99"/>
    <w:rsid w:val="00AE6ED6"/>
    <w:pPr>
      <w:widowControl w:val="0"/>
      <w:autoSpaceDE w:val="0"/>
      <w:autoSpaceDN w:val="0"/>
    </w:pPr>
    <w:rPr>
      <w:rFonts w:eastAsia="Times New Roman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07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1</Pages>
  <Words>310</Words>
  <Characters>1767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12</cp:revision>
  <cp:lastPrinted>2023-02-07T07:28:00Z</cp:lastPrinted>
  <dcterms:created xsi:type="dcterms:W3CDTF">2023-02-02T12:21:00Z</dcterms:created>
  <dcterms:modified xsi:type="dcterms:W3CDTF">2024-07-26T06:38:00Z</dcterms:modified>
</cp:coreProperties>
</file>