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723" w:rsidRDefault="005D2723">
      <w:pPr>
        <w:jc w:val="both"/>
        <w:rPr>
          <w:rFonts w:ascii="Segoe UI" w:hAnsi="Segoe UI" w:cs="Segoe UI"/>
          <w:sz w:val="24"/>
          <w:szCs w:val="24"/>
        </w:rPr>
      </w:pPr>
      <w:r w:rsidRPr="00333743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лого" style="width:271.5pt;height:132.75pt;visibility:visible">
            <v:imagedata r:id="rId4" o:title=""/>
          </v:shape>
        </w:pict>
      </w:r>
    </w:p>
    <w:p w:rsidR="005D2723" w:rsidRDefault="005D2723">
      <w:pPr>
        <w:jc w:val="center"/>
        <w:rPr>
          <w:rFonts w:ascii="Segoe UI" w:hAnsi="Segoe UI" w:cs="Segoe UI"/>
          <w:b/>
          <w:sz w:val="32"/>
          <w:szCs w:val="32"/>
          <w:lang w:val="en-US"/>
        </w:rPr>
      </w:pPr>
    </w:p>
    <w:p w:rsidR="005D2723" w:rsidRDefault="005D2723">
      <w:pPr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Жители Самарской области выяснили всё о кадастровых инженерах</w:t>
      </w:r>
    </w:p>
    <w:p w:rsidR="005D2723" w:rsidRDefault="005D2723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преддверии Дня кадастрового инженера Росреестр проводит мероприятия для представителей этого профессионального сообщества в каждом регионе России.  В Самарской области был выбран наиболее удобный способ общения на сегодня – подробная консультация по телефону. 23 июля на вопросы отвечал заместитель начальника отдела правового обеспечения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Константин Минин</w:t>
      </w:r>
      <w:r>
        <w:rPr>
          <w:rFonts w:ascii="Segoe UI" w:hAnsi="Segoe UI" w:cs="Segoe UI"/>
          <w:sz w:val="24"/>
          <w:szCs w:val="24"/>
        </w:rPr>
        <w:t xml:space="preserve">. </w:t>
      </w:r>
    </w:p>
    <w:p w:rsidR="005D2723" w:rsidRDefault="005D2723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Звонков от кадастровых инженеров было немного, что свидетельствует о продуктивном взаимодействии самарского Росреестра с кадастровыми инженерами.  На обучающих семинарах, а также в ходе заседаний специальной комиссии (на которой в индивидуальном порядке рассматриваются документы каждого кадастрового инженера) Управление Росреестра разъясняет законодательство и дает эффективный алгоритм подготовки документов. </w:t>
      </w:r>
    </w:p>
    <w:p w:rsidR="005D2723" w:rsidRDefault="005D2723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Примечательно, что на прямую линию звонили и граждане, чтобы узнать о полномочиях кадастрового инженера, можно ли без него обойтись, как его выбрать и что считать положительным результатом его работы. </w:t>
      </w:r>
    </w:p>
    <w:p w:rsidR="005D2723" w:rsidRDefault="005D2723">
      <w:pPr>
        <w:spacing w:after="0"/>
        <w:jc w:val="both"/>
        <w:rPr>
          <w:rFonts w:ascii="Segoe UI" w:hAnsi="Segoe UI" w:cs="Segoe UI"/>
          <w:bCs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 xml:space="preserve">В Управлении Росреестра пояснили, что кадастровый инженер сегодня – это специалист, обладающий широким спектром знаний в геодезической, землеустроительной, оценочной и других областях в сфере недвижимости. В рамках осуществления своей профессиональной деятельности он проводит работы по технической инвентаризации и подготовке технического плана объекта недвижимости, а также по межеванию, определению координат границ участка и составлению межевого плана. Подготовить комплект документов для постановки на кадастровый учет земельного участка или объекта капитального строительства возможно только с помощью кадастрового инженера. Реестр кадастровых инженеров на официальном сайте Росреестра включает в себя 40 000 специалистов. Каждый из них имеет право работать в любом регионе России. </w:t>
      </w:r>
    </w:p>
    <w:p w:rsidR="005D2723" w:rsidRDefault="005D2723">
      <w:pPr>
        <w:jc w:val="both"/>
        <w:rPr>
          <w:rFonts w:ascii="Segoe UI" w:hAnsi="Segoe UI" w:cs="Segoe UI"/>
          <w:sz w:val="24"/>
          <w:szCs w:val="24"/>
        </w:rPr>
      </w:pPr>
    </w:p>
    <w:p w:rsidR="005D2723" w:rsidRDefault="005D2723">
      <w:pPr>
        <w:jc w:val="both"/>
        <w:rPr>
          <w:rFonts w:ascii="Segoe UI" w:hAnsi="Segoe UI" w:cs="Segoe UI"/>
          <w:bCs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Хороший результат работы кадастрового инженера – это составление межевого, технического плана или акта обследования таким образом, чтобы они соответствовали действующему законодательству и позволяли беспрепятственно поставить объект недвижимости на кадастровый учет и зарегистрировать на него право собственности. Когда документы подготовлены с соблюдением всех правил, заявители могут получить услугу Росреестра легко и быстро</w:t>
      </w:r>
      <w:r>
        <w:rPr>
          <w:rFonts w:ascii="Segoe UI" w:hAnsi="Segoe UI" w:cs="Segoe UI"/>
          <w:sz w:val="24"/>
          <w:szCs w:val="24"/>
        </w:rPr>
        <w:t xml:space="preserve">. </w:t>
      </w:r>
      <w:r>
        <w:rPr>
          <w:rFonts w:ascii="Segoe UI" w:hAnsi="Segoe UI" w:cs="Segoe UI"/>
          <w:bCs/>
          <w:i/>
          <w:sz w:val="24"/>
          <w:szCs w:val="24"/>
        </w:rPr>
        <w:t xml:space="preserve">Оценить компетентность кадастрового инженера позволяет сайт Росреестра. Здесь представлен общедоступный рейтинг, в котором учитываются результаты деятельности специалистов: указано количество подготовленных документов и информация об отказах в учетно-регистрационных действиях. Если приостановлений и отказов нет – это свидетельствует о высоком качестве работы кадастрового инженера, </w:t>
      </w:r>
      <w:r>
        <w:rPr>
          <w:rFonts w:ascii="Segoe UI" w:hAnsi="Segoe UI" w:cs="Segoe UI"/>
          <w:bCs/>
          <w:sz w:val="24"/>
          <w:szCs w:val="24"/>
        </w:rPr>
        <w:t xml:space="preserve">- говорит Константин Минин. </w:t>
      </w:r>
    </w:p>
    <w:p w:rsidR="005D2723" w:rsidRDefault="005D2723">
      <w:pPr>
        <w:jc w:val="both"/>
        <w:rPr>
          <w:rFonts w:ascii="Segoe UI" w:hAnsi="Segoe UI" w:cs="Segoe UI"/>
          <w:bCs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 xml:space="preserve">Стоит отметить, что на территории Самарской области работает немало специалистов высокого уровня, это подтвердили и звонки граждан. Некоторые жаловались, что кадастровый инженер отказался от составления межевого или технического плана. В ходе разговора выяснялось, что граждане не смогли представить кадастровому инженеру необходимые для работы документы: например, разрешительную документацию на вновь созданные объекты или правоустанавливающие документы. Константин Минин пояснил, что кадастровые инженеры в данном случае поступили правильно: они руководствовались федеральным законом «О кадастровой деятельности» и не стали готовить документы, которые не прошли бы экспертный контроль Росреестра. </w:t>
      </w:r>
    </w:p>
    <w:p w:rsidR="005D2723" w:rsidRDefault="005D2723">
      <w:pPr>
        <w:jc w:val="both"/>
        <w:rPr>
          <w:rFonts w:ascii="Segoe UI" w:hAnsi="Segoe UI" w:cs="Segoe UI"/>
          <w:bCs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 xml:space="preserve">Другие граждане предъявляли претензии, что кадастровый инженер якобы «тянет время». На деле оказалось, что специалист совершенно обоснованно запросил сведения об объектах недвижимости в государственном фонде данных.  </w:t>
      </w:r>
    </w:p>
    <w:p w:rsidR="005D2723" w:rsidRDefault="005D2723">
      <w:pPr>
        <w:jc w:val="both"/>
        <w:rPr>
          <w:rFonts w:ascii="Segoe UI" w:hAnsi="Segoe UI" w:cs="Segoe UI"/>
          <w:bCs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 xml:space="preserve">- </w:t>
      </w:r>
      <w:r>
        <w:rPr>
          <w:rFonts w:ascii="Segoe UI" w:hAnsi="Segoe UI" w:cs="Segoe UI"/>
          <w:bCs/>
          <w:i/>
          <w:sz w:val="24"/>
          <w:szCs w:val="24"/>
        </w:rPr>
        <w:t>Иногда чтобы подтвердить конфигурацию земельного участка и его площадь требуются документы, которые хранятся в архиве Росреестра или администрации органа местного самоуправления. Если специалист их запрашивает, это свидетельствует о его ответственном подходе к подготовке документов</w:t>
      </w:r>
      <w:r>
        <w:rPr>
          <w:rFonts w:ascii="Segoe UI" w:hAnsi="Segoe UI" w:cs="Segoe UI"/>
          <w:bCs/>
          <w:sz w:val="24"/>
          <w:szCs w:val="24"/>
        </w:rPr>
        <w:t xml:space="preserve">, - поясняет Константин Минин. </w:t>
      </w:r>
    </w:p>
    <w:p w:rsidR="005D2723" w:rsidRDefault="005D2723">
      <w:pPr>
        <w:jc w:val="both"/>
        <w:rPr>
          <w:rFonts w:ascii="Segoe UI" w:hAnsi="Segoe UI" w:cs="Segoe UI"/>
          <w:bCs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 xml:space="preserve">Он также подчеркнул, что претензии к работе кадастровых инженеров необходимо направлять в саморегулируемую организацию кадастровых инженеров, в которой они состоят, поскольку СРО контролирует деятельность своих членов и обладает правом применять меры ответственности за недобросовестно выполненную работу. </w:t>
      </w:r>
    </w:p>
    <w:p w:rsidR="005D2723" w:rsidRDefault="005D2723">
      <w:pPr>
        <w:spacing w:after="0" w:line="276" w:lineRule="auto"/>
        <w:jc w:val="both"/>
        <w:rPr>
          <w:rFonts w:ascii="Segoe UI" w:hAnsi="Segoe UI" w:cs="Segoe UI"/>
          <w:b/>
          <w:noProof/>
          <w:sz w:val="26"/>
          <w:szCs w:val="26"/>
          <w:lang w:eastAsia="sk-SK"/>
        </w:rPr>
      </w:pPr>
    </w:p>
    <w:p w:rsidR="005D2723" w:rsidRDefault="005D2723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sz w:val="26"/>
          <w:szCs w:val="26"/>
          <w:lang w:eastAsia="sk-SK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6" type="#_x0000_t32" style="position:absolute;left:0;text-align:left;margin-left:-7.35pt;margin-top:8.75pt;width:490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</w:pict>
      </w:r>
      <w:r>
        <w:rPr>
          <w:rFonts w:ascii="Segoe UI" w:hAnsi="Segoe UI" w:cs="Segoe UI"/>
          <w:b/>
          <w:noProof/>
          <w:sz w:val="26"/>
          <w:szCs w:val="26"/>
          <w:lang w:eastAsia="sk-SK"/>
        </w:rPr>
        <w:t xml:space="preserve">Контакты для СМИ: </w:t>
      </w:r>
    </w:p>
    <w:p w:rsidR="005D2723" w:rsidRDefault="005D272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Ольга Никитина, помощник руководителя Управления Росреестра </w:t>
      </w:r>
    </w:p>
    <w:p w:rsidR="005D2723" w:rsidRDefault="005D2723">
      <w:pPr>
        <w:tabs>
          <w:tab w:val="left" w:pos="390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8 927 690 73 51, </w:t>
      </w:r>
      <w:hyperlink r:id="rId5" w:history="1"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ru</w:t>
        </w:r>
      </w:hyperlink>
      <w:r>
        <w:rPr>
          <w:noProof/>
          <w:lang w:eastAsia="ru-RU"/>
        </w:rPr>
        <w:pict>
          <v:shape id="Прямая со стрелкой 2" o:spid="_x0000_s1027" type="#_x0000_t32" style="position:absolute;left:0;text-align:left;margin-left:57.85pt;margin-top:673pt;width:472.5pt;height:0;z-index:251659264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</w:pict>
      </w:r>
    </w:p>
    <w:p w:rsidR="005D2723" w:rsidRDefault="005D2723">
      <w:pPr>
        <w:jc w:val="both"/>
        <w:rPr>
          <w:rFonts w:ascii="Times New Roman" w:hAnsi="Times New Roman"/>
          <w:sz w:val="28"/>
          <w:szCs w:val="28"/>
        </w:rPr>
      </w:pPr>
    </w:p>
    <w:p w:rsidR="005D2723" w:rsidRDefault="005D27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Суздальцева О.Г.</w:t>
      </w:r>
    </w:p>
    <w:p w:rsidR="005D2723" w:rsidRDefault="005D27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Минин К.С.</w:t>
      </w:r>
      <w:bookmarkStart w:id="0" w:name="_GoBack"/>
      <w:bookmarkEnd w:id="0"/>
    </w:p>
    <w:p w:rsidR="005D2723" w:rsidRDefault="005D2723">
      <w:pPr>
        <w:jc w:val="both"/>
        <w:rPr>
          <w:rFonts w:ascii="Times New Roman" w:hAnsi="Times New Roman"/>
          <w:sz w:val="28"/>
          <w:szCs w:val="28"/>
        </w:rPr>
      </w:pPr>
    </w:p>
    <w:p w:rsidR="005D2723" w:rsidRDefault="005D2723">
      <w:pPr>
        <w:spacing w:after="0"/>
        <w:jc w:val="both"/>
        <w:rPr>
          <w:rFonts w:ascii="Times New Roman" w:hAnsi="Times New Roman"/>
          <w:bCs/>
          <w:sz w:val="28"/>
          <w:szCs w:val="24"/>
        </w:rPr>
      </w:pPr>
    </w:p>
    <w:p w:rsidR="005D2723" w:rsidRDefault="005D2723">
      <w:pPr>
        <w:jc w:val="both"/>
        <w:rPr>
          <w:rFonts w:ascii="Times New Roman" w:hAnsi="Times New Roman"/>
          <w:sz w:val="28"/>
          <w:szCs w:val="28"/>
        </w:rPr>
      </w:pPr>
    </w:p>
    <w:sectPr w:rsidR="005D2723" w:rsidSect="00826881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6881"/>
    <w:rsid w:val="00333743"/>
    <w:rsid w:val="005375DB"/>
    <w:rsid w:val="005B5C15"/>
    <w:rsid w:val="005D2723"/>
    <w:rsid w:val="00826881"/>
    <w:rsid w:val="00E76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88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26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268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3</Pages>
  <Words>664</Words>
  <Characters>3785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Елена Хмельницкая</cp:lastModifiedBy>
  <cp:revision>6</cp:revision>
  <cp:lastPrinted>2020-07-24T06:57:00Z</cp:lastPrinted>
  <dcterms:created xsi:type="dcterms:W3CDTF">2020-07-24T06:55:00Z</dcterms:created>
  <dcterms:modified xsi:type="dcterms:W3CDTF">2020-07-30T16:22:00Z</dcterms:modified>
</cp:coreProperties>
</file>