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7724" w:rsidRDefault="000F7724" w:rsidP="00B3260C">
      <w:pPr>
        <w:spacing w:before="100" w:beforeAutospacing="1" w:after="100" w:afterAutospacing="1"/>
        <w:jc w:val="center"/>
        <w:rPr>
          <w:b/>
          <w:bCs/>
          <w:sz w:val="28"/>
          <w:szCs w:val="28"/>
        </w:rPr>
      </w:pPr>
    </w:p>
    <w:p w:rsidR="000F7724" w:rsidRPr="0097557F" w:rsidRDefault="000F7724" w:rsidP="00AC76DC">
      <w:pPr>
        <w:pStyle w:val="NoSpacing"/>
        <w:jc w:val="center"/>
        <w:rPr>
          <w:rFonts w:ascii="Times New Roman" w:hAnsi="Times New Roman"/>
          <w:b/>
        </w:rPr>
      </w:pPr>
      <w:r w:rsidRPr="0097557F">
        <w:rPr>
          <w:rFonts w:ascii="Times New Roman" w:hAnsi="Times New Roman"/>
          <w:b/>
        </w:rPr>
        <w:t>МУНИЦИПАЛЬНОЕ УНИТАРНОЕ ПРЕДПРИЯТИЕ</w:t>
      </w:r>
    </w:p>
    <w:p w:rsidR="000F7724" w:rsidRPr="0097557F" w:rsidRDefault="000F7724" w:rsidP="00AC76DC">
      <w:pPr>
        <w:pStyle w:val="NoSpacing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«Водоканалсервис</w:t>
      </w:r>
      <w:r w:rsidRPr="0097557F">
        <w:rPr>
          <w:rFonts w:ascii="Times New Roman" w:hAnsi="Times New Roman"/>
          <w:b/>
        </w:rPr>
        <w:t>»</w:t>
      </w:r>
    </w:p>
    <w:p w:rsidR="000F7724" w:rsidRPr="0097557F" w:rsidRDefault="000F7724" w:rsidP="00AC76DC">
      <w:pPr>
        <w:pStyle w:val="NoSpacing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муниципального района Безенчукский  </w:t>
      </w:r>
    </w:p>
    <w:p w:rsidR="000F7724" w:rsidRPr="0097557F" w:rsidRDefault="000F7724" w:rsidP="00AC76DC">
      <w:pPr>
        <w:pStyle w:val="NoSpacing"/>
        <w:jc w:val="center"/>
        <w:rPr>
          <w:rFonts w:ascii="Times New Roman" w:hAnsi="Times New Roman"/>
          <w:b/>
        </w:rPr>
      </w:pPr>
      <w:r w:rsidRPr="0097557F">
        <w:rPr>
          <w:rFonts w:ascii="Times New Roman" w:hAnsi="Times New Roman"/>
          <w:b/>
        </w:rPr>
        <w:t>Самарской области</w:t>
      </w:r>
    </w:p>
    <w:p w:rsidR="000F7724" w:rsidRPr="0097557F" w:rsidRDefault="000F7724" w:rsidP="00AC76DC">
      <w:pPr>
        <w:pStyle w:val="NoSpacing"/>
        <w:jc w:val="center"/>
        <w:rPr>
          <w:rFonts w:ascii="Times New Roman" w:hAnsi="Times New Roman"/>
          <w:b/>
        </w:rPr>
      </w:pPr>
    </w:p>
    <w:p w:rsidR="000F7724" w:rsidRPr="00DB3007" w:rsidRDefault="000F7724" w:rsidP="00DB3007">
      <w:pPr>
        <w:rPr>
          <w:b/>
        </w:rPr>
      </w:pPr>
      <w:r w:rsidRPr="00DB3007">
        <w:rPr>
          <w:b/>
        </w:rPr>
        <w:t xml:space="preserve">                                                         </w:t>
      </w:r>
      <w:r>
        <w:rPr>
          <w:b/>
        </w:rPr>
        <w:t xml:space="preserve">              </w:t>
      </w:r>
      <w:r w:rsidRPr="00DB3007">
        <w:rPr>
          <w:b/>
        </w:rPr>
        <w:t xml:space="preserve">    П Р И К А З</w:t>
      </w:r>
    </w:p>
    <w:p w:rsidR="000F7724" w:rsidRDefault="000F7724" w:rsidP="00DB3007">
      <w:pPr>
        <w:spacing w:line="20" w:lineRule="atLeast"/>
        <w:jc w:val="center"/>
      </w:pPr>
      <w:r>
        <w:t>п.г.т.Безенчук</w:t>
      </w:r>
      <w:r>
        <w:tab/>
      </w:r>
      <w:r>
        <w:tab/>
        <w:t xml:space="preserve">                       </w:t>
      </w:r>
      <w:r>
        <w:tab/>
        <w:t xml:space="preserve">       </w:t>
      </w:r>
      <w:r w:rsidRPr="00C30843">
        <w:rPr>
          <w:b/>
        </w:rPr>
        <w:t xml:space="preserve">№    </w:t>
      </w:r>
      <w:r>
        <w:rPr>
          <w:b/>
        </w:rPr>
        <w:t xml:space="preserve">109    </w:t>
      </w:r>
      <w:r>
        <w:t xml:space="preserve">                               19. 06. 2019 год</w:t>
      </w:r>
    </w:p>
    <w:p w:rsidR="000F7724" w:rsidRPr="00B3260C" w:rsidRDefault="000F7724" w:rsidP="00B3260C">
      <w:pPr>
        <w:spacing w:before="100" w:beforeAutospacing="1" w:after="100" w:afterAutospacing="1"/>
        <w:jc w:val="center"/>
      </w:pPr>
    </w:p>
    <w:p w:rsidR="000F7724" w:rsidRPr="00B3260C" w:rsidRDefault="000F7724" w:rsidP="00B3260C">
      <w:pPr>
        <w:spacing w:before="100" w:beforeAutospacing="1" w:after="100" w:afterAutospacing="1"/>
        <w:jc w:val="center"/>
      </w:pPr>
      <w:r>
        <w:t>«О применении нормативов</w:t>
      </w:r>
      <w:r w:rsidRPr="00B3260C">
        <w:t xml:space="preserve"> потребления и стоимост</w:t>
      </w:r>
      <w:r>
        <w:t xml:space="preserve">и </w:t>
      </w:r>
      <w:r w:rsidRPr="00B3260C">
        <w:t xml:space="preserve"> коммунальных услуг </w:t>
      </w:r>
      <w:r>
        <w:t>для населения по   МУП</w:t>
      </w:r>
      <w:r w:rsidRPr="00B3260C">
        <w:t xml:space="preserve"> «Водоканал</w:t>
      </w:r>
      <w:r>
        <w:t xml:space="preserve">сервис </w:t>
      </w:r>
      <w:r w:rsidRPr="00B3260C">
        <w:t xml:space="preserve">» </w:t>
      </w:r>
      <w:r>
        <w:t xml:space="preserve"> городского поселения  Безенчук муниципального района Безенчукский   </w:t>
      </w:r>
      <w:r w:rsidRPr="00B3260C">
        <w:t xml:space="preserve">по холодному водоснабжению и водоотведению в жилых </w:t>
      </w:r>
      <w:r>
        <w:t xml:space="preserve">домах  и жилых помещениях    </w:t>
      </w:r>
      <w:r w:rsidRPr="00B3260C">
        <w:t xml:space="preserve">с </w:t>
      </w:r>
      <w:r>
        <w:t xml:space="preserve"> </w:t>
      </w:r>
      <w:r w:rsidRPr="00B3260C">
        <w:t xml:space="preserve">01 </w:t>
      </w:r>
      <w:r>
        <w:t>июля</w:t>
      </w:r>
      <w:r w:rsidRPr="00B3260C">
        <w:t xml:space="preserve"> 2019 года.</w:t>
      </w:r>
    </w:p>
    <w:p w:rsidR="000F7724" w:rsidRPr="00B3260C" w:rsidRDefault="000F7724" w:rsidP="00B3260C">
      <w:pPr>
        <w:spacing w:before="100" w:beforeAutospacing="1" w:after="100" w:afterAutospacing="1"/>
        <w:ind w:firstLine="708"/>
        <w:jc w:val="both"/>
      </w:pPr>
      <w:r w:rsidRPr="00B3260C">
        <w:t> </w:t>
      </w:r>
    </w:p>
    <w:p w:rsidR="000F7724" w:rsidRPr="00B3260C" w:rsidRDefault="000F7724" w:rsidP="00B3260C">
      <w:pPr>
        <w:spacing w:before="100" w:beforeAutospacing="1" w:after="100" w:afterAutospacing="1"/>
        <w:ind w:firstLine="708"/>
        <w:jc w:val="both"/>
      </w:pPr>
      <w:r w:rsidRPr="00B3260C">
        <w:t xml:space="preserve">В соответствии с </w:t>
      </w:r>
      <w:hyperlink r:id="rId5" w:history="1">
        <w:r w:rsidRPr="00B3260C">
          <w:rPr>
            <w:color w:val="000000"/>
            <w:u w:val="single"/>
          </w:rPr>
          <w:t xml:space="preserve">приказом </w:t>
        </w:r>
        <w:r>
          <w:rPr>
            <w:color w:val="000000"/>
            <w:u w:val="single"/>
          </w:rPr>
          <w:t>министерства энергетики  и жилищно-коммунального хозяйства  Самарской области</w:t>
        </w:r>
        <w:r w:rsidRPr="00B3260C">
          <w:rPr>
            <w:color w:val="000000"/>
            <w:u w:val="single"/>
          </w:rPr>
          <w:t xml:space="preserve"> от </w:t>
        </w:r>
        <w:r>
          <w:rPr>
            <w:color w:val="000000"/>
            <w:u w:val="single"/>
          </w:rPr>
          <w:t>21 ноября</w:t>
        </w:r>
        <w:r w:rsidRPr="00B3260C">
          <w:rPr>
            <w:color w:val="000000"/>
            <w:u w:val="single"/>
          </w:rPr>
          <w:t xml:space="preserve"> 2018 года № </w:t>
        </w:r>
        <w:r>
          <w:rPr>
            <w:color w:val="000000"/>
            <w:u w:val="single"/>
          </w:rPr>
          <w:t>455</w:t>
        </w:r>
        <w:r w:rsidRPr="00B3260C">
          <w:rPr>
            <w:color w:val="0000FF"/>
            <w:u w:val="single"/>
          </w:rPr>
          <w:t xml:space="preserve"> «Об установлении тарифов </w:t>
        </w:r>
        <w:r>
          <w:rPr>
            <w:color w:val="0000FF"/>
            <w:u w:val="single"/>
          </w:rPr>
          <w:t>в сфере водоснабжения  и  водоотведения МУП  «Водоканалсервис» городского поселения  Безенчук  муниципального района Безенчукский</w:t>
        </w:r>
        <w:r w:rsidRPr="00B3260C">
          <w:rPr>
            <w:color w:val="0000FF"/>
            <w:u w:val="single"/>
          </w:rPr>
          <w:t xml:space="preserve">», приказом </w:t>
        </w:r>
        <w:r w:rsidRPr="00F544AD">
          <w:rPr>
            <w:color w:val="0000FF"/>
            <w:u w:val="single"/>
          </w:rPr>
          <w:t>министерства энергетики  и жилищно-коммунального хозяйства  Самарской области от 2</w:t>
        </w:r>
        <w:r>
          <w:rPr>
            <w:color w:val="0000FF"/>
            <w:u w:val="single"/>
          </w:rPr>
          <w:t>6</w:t>
        </w:r>
        <w:r w:rsidRPr="00F544AD">
          <w:rPr>
            <w:color w:val="0000FF"/>
            <w:u w:val="single"/>
          </w:rPr>
          <w:t xml:space="preserve"> ноября</w:t>
        </w:r>
        <w:r>
          <w:rPr>
            <w:color w:val="0000FF"/>
            <w:u w:val="single"/>
          </w:rPr>
          <w:t xml:space="preserve"> 2015</w:t>
        </w:r>
        <w:r w:rsidRPr="00F544AD">
          <w:rPr>
            <w:color w:val="0000FF"/>
            <w:u w:val="single"/>
          </w:rPr>
          <w:t xml:space="preserve"> года № 4</w:t>
        </w:r>
        <w:r>
          <w:rPr>
            <w:color w:val="0000FF"/>
            <w:u w:val="single"/>
          </w:rPr>
          <w:t>47</w:t>
        </w:r>
        <w:r w:rsidRPr="00F544AD">
          <w:rPr>
            <w:color w:val="0000FF"/>
            <w:u w:val="single"/>
          </w:rPr>
          <w:t xml:space="preserve"> «Об у</w:t>
        </w:r>
        <w:r>
          <w:rPr>
            <w:color w:val="0000FF"/>
            <w:u w:val="single"/>
          </w:rPr>
          <w:t xml:space="preserve">тверждении нормативов потребления коммунальных  услуг по холодному  водоснабжению ,горячему  водоснабжению  и  водоотведению( с  изменением на :16.05.2017 года ( в редакции  Приказов министерства </w:t>
        </w:r>
        <w:r w:rsidRPr="00F544AD">
          <w:t xml:space="preserve"> </w:t>
        </w:r>
        <w:r w:rsidRPr="00F544AD">
          <w:rPr>
            <w:color w:val="0000FF"/>
            <w:u w:val="single"/>
          </w:rPr>
          <w:t xml:space="preserve">энергетики  и жилищно-коммунального хозяйства  Самарской области от 26 </w:t>
        </w:r>
        <w:r>
          <w:rPr>
            <w:color w:val="0000FF"/>
            <w:u w:val="single"/>
          </w:rPr>
          <w:t xml:space="preserve">07. 2016  </w:t>
        </w:r>
        <w:r w:rsidRPr="00F544AD">
          <w:rPr>
            <w:color w:val="0000FF"/>
            <w:u w:val="single"/>
          </w:rPr>
          <w:t xml:space="preserve"> года № </w:t>
        </w:r>
        <w:r>
          <w:rPr>
            <w:color w:val="0000FF"/>
            <w:u w:val="single"/>
          </w:rPr>
          <w:t>171 ,от 19.12.2016 № 805 ,от 16.05.2017 №121 )</w:t>
        </w:r>
        <w:r w:rsidRPr="00B3260C">
          <w:rPr>
            <w:color w:val="0000FF"/>
            <w:u w:val="single"/>
          </w:rPr>
          <w:t xml:space="preserve"> </w:t>
        </w:r>
        <w:r w:rsidRPr="00B3260C">
          <w:rPr>
            <w:color w:val="000000"/>
            <w:u w:val="single"/>
          </w:rPr>
          <w:t xml:space="preserve"> </w:t>
        </w:r>
      </w:hyperlink>
    </w:p>
    <w:p w:rsidR="000F7724" w:rsidRDefault="000F7724" w:rsidP="00B3260C">
      <w:pPr>
        <w:spacing w:before="100" w:beforeAutospacing="1" w:after="100" w:afterAutospacing="1"/>
      </w:pPr>
      <w:r w:rsidRPr="00B3260C">
        <w:t> </w:t>
      </w:r>
      <w:r>
        <w:t>Приказываю :</w:t>
      </w:r>
    </w:p>
    <w:p w:rsidR="000F7724" w:rsidRPr="00B3260C" w:rsidRDefault="000F7724" w:rsidP="00B3260C">
      <w:pPr>
        <w:spacing w:before="100" w:beforeAutospacing="1" w:after="100" w:afterAutospacing="1"/>
      </w:pPr>
      <w:r>
        <w:t xml:space="preserve">1. Начальнику  абонентского отдела Юдиной Е.В. производить  начисление  платежей  населению  за  коммунальные  услуги  ( холодное водоснабжение  и  водоотведение ) по  следующим   тарифным  ставкам: </w:t>
      </w:r>
    </w:p>
    <w:p w:rsidR="000F7724" w:rsidRPr="0000037C" w:rsidRDefault="000F7724" w:rsidP="00783CF1">
      <w:pPr>
        <w:spacing w:before="100" w:beforeAutospacing="1" w:after="100" w:afterAutospacing="1"/>
        <w:jc w:val="center"/>
        <w:rPr>
          <w:b/>
        </w:rPr>
      </w:pPr>
      <w:r w:rsidRPr="0000037C">
        <w:rPr>
          <w:b/>
        </w:rPr>
        <w:t>ТАРИФНЫЕ  СТАВКИ:</w:t>
      </w:r>
    </w:p>
    <w:p w:rsidR="000F7724" w:rsidRPr="0000037C" w:rsidRDefault="000F7724" w:rsidP="009D15E3">
      <w:pPr>
        <w:spacing w:before="100" w:beforeAutospacing="1" w:after="100" w:afterAutospacing="1"/>
        <w:jc w:val="center"/>
        <w:rPr>
          <w:b/>
        </w:rPr>
      </w:pPr>
      <w:r w:rsidRPr="0000037C">
        <w:rPr>
          <w:b/>
        </w:rPr>
        <w:t xml:space="preserve">за  холодное  водоснабжение  и  водоотведение   для  населения МУП «ВКС»  </w:t>
      </w:r>
    </w:p>
    <w:p w:rsidR="000F7724" w:rsidRDefault="000F7724" w:rsidP="009D15E3">
      <w:pPr>
        <w:spacing w:before="100" w:beforeAutospacing="1" w:after="100" w:afterAutospacing="1"/>
        <w:jc w:val="center"/>
        <w:rPr>
          <w:b/>
        </w:rPr>
      </w:pPr>
      <w:r w:rsidRPr="0000037C">
        <w:rPr>
          <w:b/>
        </w:rPr>
        <w:t>С 01 июля 2019 года  по  31 декабря 2019 года.</w:t>
      </w:r>
      <w:r>
        <w:rPr>
          <w:b/>
        </w:rPr>
        <w:t xml:space="preserve"> </w:t>
      </w:r>
    </w:p>
    <w:p w:rsidR="000F7724" w:rsidRDefault="000F7724" w:rsidP="009D15E3">
      <w:pPr>
        <w:spacing w:before="100" w:beforeAutospacing="1" w:after="100" w:afterAutospacing="1"/>
        <w:jc w:val="center"/>
        <w:rPr>
          <w:b/>
        </w:rPr>
      </w:pPr>
      <w:r>
        <w:rPr>
          <w:b/>
        </w:rPr>
        <w:t>(без повышающего коэффициента 1,5 )</w:t>
      </w:r>
    </w:p>
    <w:tbl>
      <w:tblPr>
        <w:tblW w:w="10080" w:type="dxa"/>
        <w:tblInd w:w="-45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/>
      </w:tblPr>
      <w:tblGrid>
        <w:gridCol w:w="608"/>
        <w:gridCol w:w="4345"/>
        <w:gridCol w:w="2687"/>
        <w:gridCol w:w="2405"/>
        <w:gridCol w:w="35"/>
      </w:tblGrid>
      <w:tr w:rsidR="000F7724" w:rsidRPr="00B957CC" w:rsidTr="009A2FFB">
        <w:trPr>
          <w:trHeight w:val="292"/>
        </w:trPr>
        <w:tc>
          <w:tcPr>
            <w:tcW w:w="60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7724" w:rsidRPr="00B3260C" w:rsidRDefault="000F7724" w:rsidP="00B3260C">
            <w:pPr>
              <w:spacing w:before="100" w:beforeAutospacing="1" w:after="100" w:afterAutospacing="1"/>
              <w:jc w:val="center"/>
            </w:pPr>
            <w:r w:rsidRPr="00B3260C"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4352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7724" w:rsidRPr="00B3260C" w:rsidRDefault="000F7724" w:rsidP="00B3260C">
            <w:pPr>
              <w:spacing w:before="100" w:beforeAutospacing="1" w:after="100" w:afterAutospacing="1"/>
              <w:jc w:val="center"/>
            </w:pPr>
            <w:r w:rsidRPr="00B3260C">
              <w:rPr>
                <w:b/>
                <w:bCs/>
                <w:sz w:val="20"/>
                <w:szCs w:val="20"/>
              </w:rPr>
              <w:t>Степень благоустройства жилищного фонда</w:t>
            </w:r>
          </w:p>
        </w:tc>
        <w:tc>
          <w:tcPr>
            <w:tcW w:w="512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7724" w:rsidRPr="00B3260C" w:rsidRDefault="000F7724" w:rsidP="00B3260C">
            <w:pPr>
              <w:spacing w:before="100" w:beforeAutospacing="1" w:after="100" w:afterAutospacing="1"/>
              <w:jc w:val="center"/>
            </w:pPr>
            <w:r w:rsidRPr="00B3260C">
              <w:rPr>
                <w:b/>
                <w:bCs/>
                <w:sz w:val="20"/>
                <w:szCs w:val="20"/>
              </w:rPr>
              <w:t>Норматив потребления коммунальных услуг в жилых помещениях/стоимость услуг</w:t>
            </w:r>
          </w:p>
          <w:p w:rsidR="000F7724" w:rsidRDefault="000F7724" w:rsidP="00B3260C">
            <w:pPr>
              <w:spacing w:before="100" w:beforeAutospacing="1" w:after="100" w:afterAutospacing="1"/>
              <w:jc w:val="center"/>
              <w:rPr>
                <w:b/>
                <w:bCs/>
                <w:sz w:val="20"/>
                <w:szCs w:val="20"/>
              </w:rPr>
            </w:pPr>
            <w:r w:rsidRPr="00B3260C">
              <w:rPr>
                <w:b/>
                <w:bCs/>
                <w:sz w:val="20"/>
                <w:szCs w:val="20"/>
              </w:rPr>
              <w:t>(куб.метр в месяц на 1 человека/руб)</w:t>
            </w:r>
          </w:p>
          <w:p w:rsidR="000F7724" w:rsidRPr="00B3260C" w:rsidRDefault="000F7724" w:rsidP="00B3260C">
            <w:pPr>
              <w:spacing w:before="100" w:beforeAutospacing="1" w:after="100" w:afterAutospacing="1"/>
              <w:jc w:val="center"/>
            </w:pPr>
            <w:r>
              <w:rPr>
                <w:b/>
                <w:bCs/>
                <w:sz w:val="20"/>
                <w:szCs w:val="20"/>
              </w:rPr>
              <w:t>НДС не облагается.</w:t>
            </w:r>
          </w:p>
        </w:tc>
      </w:tr>
      <w:tr w:rsidR="000F7724" w:rsidRPr="00B957CC" w:rsidTr="009A2FFB">
        <w:trPr>
          <w:trHeight w:val="283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F7724" w:rsidRPr="00B3260C" w:rsidRDefault="000F7724" w:rsidP="00B3260C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F7724" w:rsidRPr="00B3260C" w:rsidRDefault="000F7724" w:rsidP="00B3260C"/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7724" w:rsidRPr="00B3260C" w:rsidRDefault="000F7724" w:rsidP="00B3260C">
            <w:pPr>
              <w:spacing w:before="100" w:beforeAutospacing="1" w:after="100" w:afterAutospacing="1"/>
              <w:jc w:val="center"/>
            </w:pPr>
            <w:r w:rsidRPr="00B3260C">
              <w:rPr>
                <w:b/>
                <w:bCs/>
                <w:sz w:val="20"/>
                <w:szCs w:val="20"/>
              </w:rPr>
              <w:t>по холодному водоснабжению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7724" w:rsidRPr="00B3260C" w:rsidRDefault="000F7724" w:rsidP="00F75581">
            <w:pPr>
              <w:spacing w:before="100" w:beforeAutospacing="1" w:after="100" w:afterAutospacing="1"/>
              <w:jc w:val="center"/>
            </w:pPr>
            <w:r>
              <w:rPr>
                <w:b/>
                <w:bCs/>
                <w:sz w:val="20"/>
                <w:szCs w:val="20"/>
              </w:rPr>
              <w:t>норматив по</w:t>
            </w:r>
            <w:r w:rsidRPr="00B3260C">
              <w:rPr>
                <w:b/>
                <w:bCs/>
                <w:sz w:val="20"/>
                <w:szCs w:val="20"/>
              </w:rPr>
              <w:t xml:space="preserve"> водоотведе</w:t>
            </w:r>
            <w:r>
              <w:rPr>
                <w:b/>
                <w:bCs/>
                <w:sz w:val="20"/>
                <w:szCs w:val="20"/>
              </w:rPr>
              <w:t>ни</w:t>
            </w:r>
            <w:r w:rsidRPr="00B3260C">
              <w:rPr>
                <w:b/>
                <w:bCs/>
                <w:sz w:val="20"/>
                <w:szCs w:val="20"/>
              </w:rPr>
              <w:t>ю</w:t>
            </w:r>
          </w:p>
        </w:tc>
        <w:tc>
          <w:tcPr>
            <w:tcW w:w="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0F7724" w:rsidRPr="00B3260C" w:rsidRDefault="000F7724" w:rsidP="00B3260C"/>
        </w:tc>
      </w:tr>
      <w:tr w:rsidR="000F7724" w:rsidRPr="00B957CC" w:rsidTr="009A2FFB">
        <w:trPr>
          <w:trHeight w:val="292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7724" w:rsidRDefault="000F7724" w:rsidP="00B3260C">
            <w:pPr>
              <w:spacing w:before="100" w:beforeAutospacing="1" w:after="100" w:afterAutospacing="1"/>
            </w:pPr>
            <w:r>
              <w:t>1.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7724" w:rsidRPr="00B3260C" w:rsidRDefault="000F7724" w:rsidP="008D562F">
            <w:pPr>
              <w:spacing w:before="100" w:beforeAutospacing="1" w:after="100" w:afterAutospacing="1"/>
            </w:pPr>
            <w:r w:rsidRPr="00B3260C">
              <w:t>Многок</w:t>
            </w:r>
            <w:r>
              <w:t xml:space="preserve">вартирные  и  жилые дома   с </w:t>
            </w:r>
            <w:r w:rsidRPr="00B3260C">
              <w:t xml:space="preserve"> водоразборн</w:t>
            </w:r>
            <w:r>
              <w:t>ой колонкой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7724" w:rsidRPr="00B3260C" w:rsidRDefault="000F7724" w:rsidP="00875248">
            <w:pPr>
              <w:spacing w:before="100" w:beforeAutospacing="1" w:after="100" w:afterAutospacing="1"/>
              <w:jc w:val="center"/>
            </w:pPr>
            <w:r w:rsidRPr="00B3260C">
              <w:t>1,</w:t>
            </w:r>
            <w:r>
              <w:t>01/ 27,60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7724" w:rsidRPr="00B3260C" w:rsidRDefault="000F7724" w:rsidP="0000037C">
            <w:pPr>
              <w:spacing w:before="100" w:beforeAutospacing="1" w:after="100" w:afterAutospacing="1"/>
              <w:jc w:val="center"/>
            </w:pPr>
            <w:r w:rsidRPr="00B3260C">
              <w:t>-</w:t>
            </w:r>
          </w:p>
        </w:tc>
        <w:tc>
          <w:tcPr>
            <w:tcW w:w="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0F7724" w:rsidRPr="00B3260C" w:rsidRDefault="000F7724" w:rsidP="00B3260C"/>
        </w:tc>
      </w:tr>
      <w:tr w:rsidR="000F7724" w:rsidRPr="00B957CC" w:rsidTr="009A2FFB">
        <w:trPr>
          <w:trHeight w:val="292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7724" w:rsidRDefault="000F7724" w:rsidP="00B3260C">
            <w:pPr>
              <w:spacing w:before="100" w:beforeAutospacing="1" w:after="100" w:afterAutospacing="1"/>
            </w:pPr>
            <w:r>
              <w:t>2.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7724" w:rsidRDefault="000F7724" w:rsidP="00875248">
            <w:pPr>
              <w:spacing w:before="100" w:beforeAutospacing="1" w:after="100" w:afterAutospacing="1"/>
            </w:pPr>
            <w:r>
              <w:t xml:space="preserve">Многоквартирные  </w:t>
            </w:r>
            <w:r w:rsidRPr="00B3260C">
              <w:t xml:space="preserve">и жилые дома </w:t>
            </w:r>
            <w:r>
              <w:t xml:space="preserve"> </w:t>
            </w:r>
            <w:r w:rsidRPr="00B3260C">
              <w:t xml:space="preserve">  </w:t>
            </w:r>
            <w:r>
              <w:t xml:space="preserve"> с централизованным  холодным  водоснабжением ,без централизованного  водоотведения , оборудованные  раковинами   и  мойками .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7724" w:rsidRDefault="000F7724" w:rsidP="0000037C">
            <w:pPr>
              <w:spacing w:before="100" w:beforeAutospacing="1" w:after="100" w:afterAutospacing="1"/>
              <w:jc w:val="center"/>
            </w:pPr>
            <w:r>
              <w:t>3,15 / 86,09</w:t>
            </w:r>
          </w:p>
          <w:p w:rsidR="000F7724" w:rsidRPr="00B3260C" w:rsidRDefault="000F7724" w:rsidP="0000037C">
            <w:pPr>
              <w:spacing w:before="100" w:beforeAutospacing="1" w:after="100" w:afterAutospacing="1"/>
              <w:jc w:val="center"/>
            </w:pPr>
          </w:p>
        </w:tc>
        <w:tc>
          <w:tcPr>
            <w:tcW w:w="2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7724" w:rsidRPr="00B3260C" w:rsidRDefault="000F7724" w:rsidP="0000037C">
            <w:pPr>
              <w:spacing w:before="100" w:beforeAutospacing="1" w:after="100" w:afterAutospacing="1"/>
              <w:jc w:val="center"/>
            </w:pPr>
            <w:r>
              <w:t>-</w:t>
            </w:r>
          </w:p>
        </w:tc>
        <w:tc>
          <w:tcPr>
            <w:tcW w:w="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0F7724" w:rsidRPr="00B3260C" w:rsidRDefault="000F7724" w:rsidP="00B3260C"/>
        </w:tc>
      </w:tr>
      <w:tr w:rsidR="000F7724" w:rsidRPr="00B957CC" w:rsidTr="009A2FFB">
        <w:trPr>
          <w:trHeight w:val="292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7724" w:rsidRDefault="000F7724" w:rsidP="00B3260C">
            <w:pPr>
              <w:spacing w:before="100" w:beforeAutospacing="1" w:after="100" w:afterAutospacing="1"/>
            </w:pPr>
            <w:r>
              <w:t>3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7724" w:rsidRDefault="000F7724" w:rsidP="00B23639">
            <w:pPr>
              <w:spacing w:before="100" w:beforeAutospacing="1" w:after="100" w:afterAutospacing="1"/>
            </w:pPr>
            <w:r>
              <w:t xml:space="preserve">Многоквартирные  </w:t>
            </w:r>
            <w:r w:rsidRPr="00B3260C">
              <w:t xml:space="preserve">и жилые дома </w:t>
            </w:r>
            <w:r>
              <w:t xml:space="preserve"> без водонагревателей с  централизованным  холодным водоснабжением   и  водоотведением, оборудованные  раковинами , мойками  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7724" w:rsidRDefault="000F7724" w:rsidP="0000037C">
            <w:pPr>
              <w:spacing w:before="100" w:beforeAutospacing="1" w:after="100" w:afterAutospacing="1"/>
              <w:jc w:val="center"/>
            </w:pPr>
          </w:p>
          <w:p w:rsidR="000F7724" w:rsidRDefault="000F7724" w:rsidP="0000037C">
            <w:pPr>
              <w:spacing w:before="100" w:beforeAutospacing="1" w:after="100" w:afterAutospacing="1"/>
              <w:jc w:val="center"/>
            </w:pPr>
            <w:r>
              <w:t>3,15 /86,09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7724" w:rsidRDefault="000F7724" w:rsidP="0000037C">
            <w:pPr>
              <w:spacing w:before="100" w:beforeAutospacing="1" w:after="100" w:afterAutospacing="1"/>
              <w:jc w:val="center"/>
            </w:pPr>
          </w:p>
          <w:p w:rsidR="000F7724" w:rsidRDefault="000F7724" w:rsidP="0000037C">
            <w:pPr>
              <w:spacing w:before="100" w:beforeAutospacing="1" w:after="100" w:afterAutospacing="1"/>
              <w:jc w:val="center"/>
            </w:pPr>
            <w:r>
              <w:t>3,15 / 72,01</w:t>
            </w:r>
          </w:p>
        </w:tc>
        <w:tc>
          <w:tcPr>
            <w:tcW w:w="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0F7724" w:rsidRPr="00B3260C" w:rsidRDefault="000F7724" w:rsidP="00B3260C"/>
        </w:tc>
      </w:tr>
      <w:tr w:rsidR="000F7724" w:rsidRPr="00B957CC" w:rsidTr="009A2FFB">
        <w:trPr>
          <w:trHeight w:val="292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7724" w:rsidRDefault="000F7724" w:rsidP="00B3260C">
            <w:pPr>
              <w:spacing w:before="100" w:beforeAutospacing="1" w:after="100" w:afterAutospacing="1"/>
            </w:pPr>
            <w:r>
              <w:t>4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7724" w:rsidRDefault="000F7724" w:rsidP="00106E4D">
            <w:pPr>
              <w:spacing w:before="100" w:beforeAutospacing="1" w:after="100" w:afterAutospacing="1"/>
            </w:pPr>
            <w:r>
              <w:t xml:space="preserve">Многоквартирные  </w:t>
            </w:r>
            <w:r w:rsidRPr="00B3260C">
              <w:t>и жилые дома</w:t>
            </w:r>
            <w:r>
              <w:t xml:space="preserve"> с централизованным холодным водоснабжением ,без централизованного водоотведения , оборудованные  раковинами , мойками  и унитазами 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7724" w:rsidRDefault="000F7724" w:rsidP="0000037C">
            <w:pPr>
              <w:spacing w:before="100" w:beforeAutospacing="1" w:after="100" w:afterAutospacing="1"/>
              <w:jc w:val="center"/>
            </w:pPr>
          </w:p>
          <w:p w:rsidR="000F7724" w:rsidRPr="00B3260C" w:rsidRDefault="000F7724" w:rsidP="0000037C">
            <w:pPr>
              <w:spacing w:before="100" w:beforeAutospacing="1" w:after="100" w:afterAutospacing="1"/>
              <w:jc w:val="center"/>
            </w:pPr>
            <w:r>
              <w:t>3,86 / 105,49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7724" w:rsidRDefault="000F7724" w:rsidP="0000037C">
            <w:pPr>
              <w:spacing w:before="100" w:beforeAutospacing="1" w:after="100" w:afterAutospacing="1"/>
              <w:jc w:val="center"/>
            </w:pPr>
          </w:p>
          <w:p w:rsidR="000F7724" w:rsidRDefault="000F7724" w:rsidP="0000037C">
            <w:pPr>
              <w:spacing w:before="100" w:beforeAutospacing="1" w:after="100" w:afterAutospacing="1"/>
              <w:jc w:val="center"/>
            </w:pPr>
            <w:r>
              <w:t>-</w:t>
            </w:r>
          </w:p>
        </w:tc>
        <w:tc>
          <w:tcPr>
            <w:tcW w:w="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0F7724" w:rsidRPr="00B3260C" w:rsidRDefault="000F7724" w:rsidP="00B3260C"/>
        </w:tc>
      </w:tr>
      <w:tr w:rsidR="000F7724" w:rsidRPr="00B957CC" w:rsidTr="009A2FFB">
        <w:trPr>
          <w:trHeight w:val="292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7724" w:rsidRDefault="000F7724" w:rsidP="00B3260C">
            <w:pPr>
              <w:spacing w:before="100" w:beforeAutospacing="1" w:after="100" w:afterAutospacing="1"/>
            </w:pPr>
            <w:r>
              <w:t>5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7724" w:rsidRPr="00B3260C" w:rsidRDefault="000F7724" w:rsidP="008D562F">
            <w:pPr>
              <w:spacing w:before="100" w:beforeAutospacing="1" w:after="100" w:afterAutospacing="1"/>
            </w:pPr>
            <w:r>
              <w:t xml:space="preserve">Многоквартирные  </w:t>
            </w:r>
            <w:r w:rsidRPr="00B3260C">
              <w:t xml:space="preserve">и жилые дома </w:t>
            </w:r>
            <w:r>
              <w:t xml:space="preserve"> </w:t>
            </w:r>
            <w:r w:rsidRPr="00B3260C">
              <w:t xml:space="preserve"> </w:t>
            </w:r>
            <w:r>
              <w:t>без</w:t>
            </w:r>
            <w:r w:rsidRPr="00B3260C">
              <w:t xml:space="preserve"> водонагревателей </w:t>
            </w:r>
            <w:r>
              <w:t xml:space="preserve"> с водопроводом   и канализацией , оборудованные  раковинами , мойками  и  унитазами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7724" w:rsidRDefault="000F7724" w:rsidP="0000037C">
            <w:pPr>
              <w:spacing w:before="100" w:beforeAutospacing="1" w:after="100" w:afterAutospacing="1"/>
              <w:jc w:val="center"/>
            </w:pPr>
          </w:p>
          <w:p w:rsidR="000F7724" w:rsidRDefault="000F7724" w:rsidP="0000037C">
            <w:pPr>
              <w:spacing w:before="100" w:beforeAutospacing="1" w:after="100" w:afterAutospacing="1"/>
              <w:jc w:val="center"/>
            </w:pPr>
            <w:r w:rsidRPr="00B3260C">
              <w:t>3,</w:t>
            </w:r>
            <w:r>
              <w:t xml:space="preserve">86 </w:t>
            </w:r>
            <w:r w:rsidRPr="00B3260C">
              <w:t>/1</w:t>
            </w:r>
            <w:r>
              <w:t>05,49</w:t>
            </w:r>
          </w:p>
          <w:p w:rsidR="000F7724" w:rsidRPr="00B3260C" w:rsidRDefault="000F7724" w:rsidP="0000037C">
            <w:pPr>
              <w:spacing w:before="100" w:beforeAutospacing="1" w:after="100" w:afterAutospacing="1"/>
              <w:jc w:val="center"/>
            </w:pPr>
          </w:p>
        </w:tc>
        <w:tc>
          <w:tcPr>
            <w:tcW w:w="2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7724" w:rsidRDefault="000F7724" w:rsidP="0000037C">
            <w:pPr>
              <w:spacing w:before="100" w:beforeAutospacing="1" w:after="100" w:afterAutospacing="1"/>
              <w:jc w:val="center"/>
            </w:pPr>
          </w:p>
          <w:p w:rsidR="000F7724" w:rsidRPr="00B3260C" w:rsidRDefault="000F7724" w:rsidP="0000037C">
            <w:pPr>
              <w:spacing w:before="100" w:beforeAutospacing="1" w:after="100" w:afterAutospacing="1"/>
              <w:jc w:val="center"/>
            </w:pPr>
            <w:r>
              <w:t>3,86 /88,24</w:t>
            </w:r>
          </w:p>
        </w:tc>
        <w:tc>
          <w:tcPr>
            <w:tcW w:w="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0F7724" w:rsidRPr="00B3260C" w:rsidRDefault="000F7724" w:rsidP="00B3260C"/>
        </w:tc>
      </w:tr>
      <w:tr w:rsidR="000F7724" w:rsidRPr="00B957CC" w:rsidTr="009A2FFB">
        <w:trPr>
          <w:trHeight w:val="292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7724" w:rsidRDefault="000F7724" w:rsidP="00B3260C">
            <w:pPr>
              <w:spacing w:before="100" w:beforeAutospacing="1" w:after="100" w:afterAutospacing="1"/>
            </w:pPr>
            <w:r>
              <w:t>6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7724" w:rsidRPr="00B3260C" w:rsidRDefault="000F7724" w:rsidP="00E021CA">
            <w:pPr>
              <w:spacing w:before="100" w:beforeAutospacing="1" w:after="100" w:afterAutospacing="1"/>
            </w:pPr>
            <w:r w:rsidRPr="00B3260C">
              <w:t>Многоквартирные</w:t>
            </w:r>
            <w:r>
              <w:t xml:space="preserve">  </w:t>
            </w:r>
            <w:r w:rsidRPr="00B3260C">
              <w:t xml:space="preserve"> и жилые дома с централизованным </w:t>
            </w:r>
            <w:r>
              <w:t xml:space="preserve"> </w:t>
            </w:r>
            <w:r w:rsidRPr="00B3260C">
              <w:t xml:space="preserve">холодным </w:t>
            </w:r>
            <w:r>
              <w:t xml:space="preserve"> и горячим  </w:t>
            </w:r>
            <w:r w:rsidRPr="00B3260C">
              <w:t xml:space="preserve">водоснабжением, </w:t>
            </w:r>
            <w:r>
              <w:t xml:space="preserve"> ,водоотведением, оборудованные унитазами ,раковинами , мойками ,ваннами длиной 1500 </w:t>
            </w:r>
            <w:smartTag w:uri="urn:schemas-microsoft-com:office:smarttags" w:element="metricconverter">
              <w:smartTagPr>
                <w:attr w:name="ProductID" w:val="-1550 мм"/>
              </w:smartTagPr>
              <w:r>
                <w:t>-1550 мм</w:t>
              </w:r>
            </w:smartTag>
            <w:r>
              <w:t xml:space="preserve">  с  душем.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7724" w:rsidRDefault="000F7724" w:rsidP="0000037C">
            <w:pPr>
              <w:spacing w:before="100" w:beforeAutospacing="1" w:after="100" w:afterAutospacing="1"/>
              <w:jc w:val="center"/>
            </w:pPr>
          </w:p>
          <w:p w:rsidR="000F7724" w:rsidRPr="00B3260C" w:rsidRDefault="000F7724" w:rsidP="0000037C">
            <w:pPr>
              <w:spacing w:before="100" w:beforeAutospacing="1" w:after="100" w:afterAutospacing="1"/>
              <w:jc w:val="center"/>
            </w:pPr>
            <w:r>
              <w:t xml:space="preserve">5,60 </w:t>
            </w:r>
            <w:r w:rsidRPr="00B3260C">
              <w:t>/</w:t>
            </w:r>
            <w:r>
              <w:t>153,05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7724" w:rsidRDefault="000F7724" w:rsidP="0000037C">
            <w:pPr>
              <w:spacing w:before="100" w:beforeAutospacing="1" w:after="100" w:afterAutospacing="1"/>
              <w:jc w:val="center"/>
            </w:pPr>
          </w:p>
          <w:p w:rsidR="000F7724" w:rsidRPr="00B3260C" w:rsidRDefault="000F7724" w:rsidP="0000037C">
            <w:pPr>
              <w:spacing w:before="100" w:beforeAutospacing="1" w:after="100" w:afterAutospacing="1"/>
              <w:jc w:val="center"/>
            </w:pPr>
            <w:r>
              <w:t>8,79 /200,94</w:t>
            </w:r>
          </w:p>
        </w:tc>
        <w:tc>
          <w:tcPr>
            <w:tcW w:w="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0F7724" w:rsidRPr="00B3260C" w:rsidRDefault="000F7724" w:rsidP="00B3260C"/>
        </w:tc>
      </w:tr>
      <w:tr w:rsidR="000F7724" w:rsidRPr="00B957CC" w:rsidTr="009A2FFB">
        <w:trPr>
          <w:trHeight w:val="292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7724" w:rsidRDefault="000F7724" w:rsidP="00B3260C">
            <w:pPr>
              <w:spacing w:before="100" w:beforeAutospacing="1" w:after="100" w:afterAutospacing="1"/>
            </w:pPr>
            <w:r>
              <w:t>7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7724" w:rsidRPr="00B3260C" w:rsidRDefault="000F7724" w:rsidP="00926841">
            <w:pPr>
              <w:spacing w:before="100" w:beforeAutospacing="1" w:after="100" w:afterAutospacing="1"/>
            </w:pPr>
            <w:r w:rsidRPr="00B3260C">
              <w:t>Многоквартирные</w:t>
            </w:r>
            <w:r>
              <w:t xml:space="preserve">  </w:t>
            </w:r>
            <w:r w:rsidRPr="00B3260C">
              <w:t xml:space="preserve"> и жилые дома с централизованным</w:t>
            </w:r>
            <w:r>
              <w:t xml:space="preserve">    </w:t>
            </w:r>
            <w:r w:rsidRPr="00B3260C">
              <w:t xml:space="preserve"> холодным</w:t>
            </w:r>
            <w:r>
              <w:t xml:space="preserve">  </w:t>
            </w:r>
            <w:r w:rsidRPr="00B3260C">
              <w:t xml:space="preserve"> водоснабжением, </w:t>
            </w:r>
            <w:r>
              <w:t>водонагревателями , водоотведением  ,оборудованные унитазами , раковинами , мойками  и   душами.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7724" w:rsidRDefault="000F7724" w:rsidP="0000037C">
            <w:pPr>
              <w:spacing w:before="100" w:beforeAutospacing="1" w:after="100" w:afterAutospacing="1"/>
              <w:jc w:val="center"/>
            </w:pPr>
          </w:p>
          <w:p w:rsidR="000F7724" w:rsidRDefault="000F7724" w:rsidP="0000037C">
            <w:pPr>
              <w:spacing w:before="100" w:beforeAutospacing="1" w:after="100" w:afterAutospacing="1"/>
              <w:jc w:val="center"/>
            </w:pPr>
            <w:r>
              <w:t>6,36/173,82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7724" w:rsidRDefault="000F7724" w:rsidP="0000037C">
            <w:pPr>
              <w:spacing w:before="100" w:beforeAutospacing="1" w:after="100" w:afterAutospacing="1"/>
              <w:jc w:val="center"/>
            </w:pPr>
          </w:p>
          <w:p w:rsidR="000F7724" w:rsidRDefault="000F7724" w:rsidP="0000037C">
            <w:pPr>
              <w:spacing w:before="100" w:beforeAutospacing="1" w:after="100" w:afterAutospacing="1"/>
              <w:jc w:val="center"/>
            </w:pPr>
            <w:r>
              <w:t>6,36 / 145,39</w:t>
            </w:r>
          </w:p>
        </w:tc>
        <w:tc>
          <w:tcPr>
            <w:tcW w:w="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0F7724" w:rsidRPr="00B3260C" w:rsidRDefault="000F7724" w:rsidP="00B3260C"/>
        </w:tc>
      </w:tr>
      <w:tr w:rsidR="000F7724" w:rsidRPr="00B957CC" w:rsidTr="009A2FFB">
        <w:trPr>
          <w:trHeight w:val="292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7724" w:rsidRDefault="000F7724" w:rsidP="00B3260C">
            <w:pPr>
              <w:spacing w:before="100" w:beforeAutospacing="1" w:after="100" w:afterAutospacing="1"/>
            </w:pPr>
            <w:r>
              <w:t>8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7724" w:rsidRPr="00B3260C" w:rsidRDefault="000F7724" w:rsidP="00E021CA">
            <w:pPr>
              <w:spacing w:before="100" w:beforeAutospacing="1" w:after="100" w:afterAutospacing="1"/>
            </w:pPr>
            <w:r w:rsidRPr="00B3260C">
              <w:t>Многоквартирные</w:t>
            </w:r>
            <w:r>
              <w:t xml:space="preserve">  </w:t>
            </w:r>
            <w:r w:rsidRPr="00B3260C">
              <w:t xml:space="preserve"> и жилые дома с централизованным</w:t>
            </w:r>
            <w:r>
              <w:t xml:space="preserve">    </w:t>
            </w:r>
            <w:r w:rsidRPr="00B3260C">
              <w:t xml:space="preserve"> холодным</w:t>
            </w:r>
            <w:r>
              <w:t xml:space="preserve">  </w:t>
            </w:r>
            <w:r w:rsidRPr="00B3260C">
              <w:t xml:space="preserve"> водоснабжением, </w:t>
            </w:r>
            <w:r>
              <w:t xml:space="preserve">водонагревателями , водоотведением  ,оборудованные унитазами ,раковинами , мойками ,душами  и ваннами длиной 1500 </w:t>
            </w:r>
            <w:smartTag w:uri="urn:schemas-microsoft-com:office:smarttags" w:element="metricconverter">
              <w:smartTagPr>
                <w:attr w:name="ProductID" w:val="-1550 мм"/>
              </w:smartTagPr>
              <w:r>
                <w:t>-1550 мм</w:t>
              </w:r>
            </w:smartTag>
            <w:r>
              <w:t xml:space="preserve">  с  душем.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7724" w:rsidRDefault="000F7724" w:rsidP="0000037C">
            <w:pPr>
              <w:spacing w:before="100" w:beforeAutospacing="1" w:after="100" w:afterAutospacing="1"/>
              <w:jc w:val="center"/>
            </w:pPr>
          </w:p>
          <w:p w:rsidR="000F7724" w:rsidRDefault="000F7724" w:rsidP="0000037C">
            <w:pPr>
              <w:spacing w:before="100" w:beforeAutospacing="1" w:after="100" w:afterAutospacing="1"/>
              <w:jc w:val="center"/>
            </w:pPr>
            <w:r>
              <w:t>7,46/ 203,88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7724" w:rsidRDefault="000F7724" w:rsidP="0000037C">
            <w:pPr>
              <w:spacing w:before="100" w:beforeAutospacing="1" w:after="100" w:afterAutospacing="1"/>
              <w:jc w:val="center"/>
            </w:pPr>
          </w:p>
          <w:p w:rsidR="000F7724" w:rsidRDefault="000F7724" w:rsidP="0000037C">
            <w:pPr>
              <w:spacing w:before="100" w:beforeAutospacing="1" w:after="100" w:afterAutospacing="1"/>
              <w:jc w:val="center"/>
            </w:pPr>
            <w:r>
              <w:t>7,46/170,54</w:t>
            </w:r>
          </w:p>
        </w:tc>
        <w:tc>
          <w:tcPr>
            <w:tcW w:w="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0F7724" w:rsidRPr="00B3260C" w:rsidRDefault="000F7724" w:rsidP="00B3260C"/>
        </w:tc>
      </w:tr>
    </w:tbl>
    <w:p w:rsidR="000F7724" w:rsidRDefault="000F7724" w:rsidP="00037AFD">
      <w:pPr>
        <w:spacing w:before="100" w:beforeAutospacing="1" w:after="100" w:afterAutospacing="1"/>
        <w:jc w:val="center"/>
        <w:rPr>
          <w:sz w:val="28"/>
          <w:szCs w:val="28"/>
        </w:rPr>
      </w:pPr>
    </w:p>
    <w:p w:rsidR="000F7724" w:rsidRDefault="000F7724" w:rsidP="00037AFD">
      <w:pPr>
        <w:spacing w:before="100" w:beforeAutospacing="1" w:after="100" w:afterAutospacing="1"/>
        <w:jc w:val="center"/>
        <w:rPr>
          <w:sz w:val="28"/>
          <w:szCs w:val="28"/>
        </w:rPr>
      </w:pPr>
    </w:p>
    <w:p w:rsidR="000F7724" w:rsidRDefault="000F7724" w:rsidP="00037AFD">
      <w:pPr>
        <w:spacing w:before="100" w:beforeAutospacing="1" w:after="100" w:afterAutospacing="1"/>
        <w:jc w:val="center"/>
        <w:rPr>
          <w:sz w:val="28"/>
          <w:szCs w:val="28"/>
        </w:rPr>
      </w:pPr>
    </w:p>
    <w:p w:rsidR="000F7724" w:rsidRDefault="000F7724" w:rsidP="00037AFD">
      <w:pPr>
        <w:spacing w:before="100" w:beforeAutospacing="1" w:after="100" w:afterAutospacing="1"/>
        <w:jc w:val="center"/>
        <w:rPr>
          <w:sz w:val="28"/>
          <w:szCs w:val="28"/>
        </w:rPr>
      </w:pPr>
    </w:p>
    <w:p w:rsidR="000F7724" w:rsidRDefault="000F7724" w:rsidP="00037AFD">
      <w:pPr>
        <w:spacing w:before="100" w:beforeAutospacing="1" w:after="100" w:afterAutospacing="1"/>
        <w:jc w:val="center"/>
        <w:rPr>
          <w:sz w:val="28"/>
          <w:szCs w:val="28"/>
        </w:rPr>
      </w:pPr>
    </w:p>
    <w:p w:rsidR="000F7724" w:rsidRDefault="000F7724" w:rsidP="00037AFD">
      <w:pPr>
        <w:spacing w:before="100" w:beforeAutospacing="1" w:after="100" w:afterAutospacing="1"/>
        <w:jc w:val="center"/>
        <w:rPr>
          <w:b/>
        </w:rPr>
      </w:pPr>
      <w:r w:rsidRPr="00B3260C">
        <w:rPr>
          <w:sz w:val="28"/>
          <w:szCs w:val="28"/>
        </w:rPr>
        <w:t> </w:t>
      </w:r>
      <w:r w:rsidRPr="0000037C">
        <w:rPr>
          <w:b/>
        </w:rPr>
        <w:t>ТАРИФНЫЕ  СТАВКИ:</w:t>
      </w:r>
    </w:p>
    <w:p w:rsidR="000F7724" w:rsidRPr="0000037C" w:rsidRDefault="000F7724" w:rsidP="00037AFD">
      <w:pPr>
        <w:spacing w:before="100" w:beforeAutospacing="1" w:after="100" w:afterAutospacing="1"/>
        <w:jc w:val="center"/>
        <w:rPr>
          <w:b/>
        </w:rPr>
      </w:pPr>
      <w:r w:rsidRPr="0000037C">
        <w:rPr>
          <w:b/>
        </w:rPr>
        <w:t xml:space="preserve">за  холодное  водоснабжение  и  водоотведение   для  населения МУП «ВКС»  </w:t>
      </w:r>
    </w:p>
    <w:p w:rsidR="000F7724" w:rsidRDefault="000F7724" w:rsidP="00037AFD">
      <w:pPr>
        <w:spacing w:before="100" w:beforeAutospacing="1" w:after="100" w:afterAutospacing="1"/>
        <w:jc w:val="center"/>
        <w:rPr>
          <w:b/>
        </w:rPr>
      </w:pPr>
      <w:r w:rsidRPr="0000037C">
        <w:rPr>
          <w:b/>
        </w:rPr>
        <w:t>С 01 июля 2019 года  по  31 декабря 2019 года.</w:t>
      </w:r>
      <w:r>
        <w:rPr>
          <w:b/>
        </w:rPr>
        <w:t xml:space="preserve"> </w:t>
      </w:r>
    </w:p>
    <w:p w:rsidR="000F7724" w:rsidRDefault="000F7724" w:rsidP="00037AFD">
      <w:pPr>
        <w:spacing w:before="100" w:beforeAutospacing="1" w:after="100" w:afterAutospacing="1"/>
        <w:jc w:val="center"/>
        <w:rPr>
          <w:b/>
        </w:rPr>
      </w:pPr>
      <w:r>
        <w:rPr>
          <w:b/>
        </w:rPr>
        <w:t>(  с повышающим   коэффициентом 1,5 )</w:t>
      </w:r>
    </w:p>
    <w:tbl>
      <w:tblPr>
        <w:tblW w:w="10080" w:type="dxa"/>
        <w:tblInd w:w="-45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/>
      </w:tblPr>
      <w:tblGrid>
        <w:gridCol w:w="608"/>
        <w:gridCol w:w="4345"/>
        <w:gridCol w:w="2687"/>
        <w:gridCol w:w="2405"/>
        <w:gridCol w:w="35"/>
      </w:tblGrid>
      <w:tr w:rsidR="000F7724" w:rsidRPr="00B957CC" w:rsidTr="0033676D">
        <w:trPr>
          <w:trHeight w:val="292"/>
        </w:trPr>
        <w:tc>
          <w:tcPr>
            <w:tcW w:w="60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7724" w:rsidRPr="00B3260C" w:rsidRDefault="000F7724" w:rsidP="0033676D">
            <w:pPr>
              <w:spacing w:before="100" w:beforeAutospacing="1" w:after="100" w:afterAutospacing="1"/>
              <w:jc w:val="center"/>
            </w:pPr>
            <w:r w:rsidRPr="00B3260C"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4352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7724" w:rsidRPr="00B3260C" w:rsidRDefault="000F7724" w:rsidP="0033676D">
            <w:pPr>
              <w:spacing w:before="100" w:beforeAutospacing="1" w:after="100" w:afterAutospacing="1"/>
              <w:jc w:val="center"/>
            </w:pPr>
            <w:r w:rsidRPr="00B3260C">
              <w:rPr>
                <w:b/>
                <w:bCs/>
                <w:sz w:val="20"/>
                <w:szCs w:val="20"/>
              </w:rPr>
              <w:t>Степень благоустройства жилищного фонда</w:t>
            </w:r>
          </w:p>
        </w:tc>
        <w:tc>
          <w:tcPr>
            <w:tcW w:w="512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7724" w:rsidRPr="00B3260C" w:rsidRDefault="000F7724" w:rsidP="0033676D">
            <w:pPr>
              <w:spacing w:before="100" w:beforeAutospacing="1" w:after="100" w:afterAutospacing="1"/>
              <w:jc w:val="center"/>
            </w:pPr>
            <w:r w:rsidRPr="00B3260C">
              <w:rPr>
                <w:b/>
                <w:bCs/>
                <w:sz w:val="20"/>
                <w:szCs w:val="20"/>
              </w:rPr>
              <w:t>Норматив потребления коммунальных услуг в жилых помещениях/стоимость услуг</w:t>
            </w:r>
          </w:p>
          <w:p w:rsidR="000F7724" w:rsidRDefault="000F7724" w:rsidP="0033676D">
            <w:pPr>
              <w:spacing w:before="100" w:beforeAutospacing="1" w:after="100" w:afterAutospacing="1"/>
              <w:jc w:val="center"/>
              <w:rPr>
                <w:b/>
                <w:bCs/>
                <w:sz w:val="20"/>
                <w:szCs w:val="20"/>
              </w:rPr>
            </w:pPr>
            <w:r w:rsidRPr="00B3260C">
              <w:rPr>
                <w:b/>
                <w:bCs/>
                <w:sz w:val="20"/>
                <w:szCs w:val="20"/>
              </w:rPr>
              <w:t>(куб.метр в месяц на 1 человека/руб)</w:t>
            </w:r>
          </w:p>
          <w:p w:rsidR="000F7724" w:rsidRPr="00B3260C" w:rsidRDefault="000F7724" w:rsidP="0033676D">
            <w:pPr>
              <w:spacing w:before="100" w:beforeAutospacing="1" w:after="100" w:afterAutospacing="1"/>
              <w:jc w:val="center"/>
            </w:pPr>
            <w:r>
              <w:rPr>
                <w:b/>
                <w:bCs/>
                <w:sz w:val="20"/>
                <w:szCs w:val="20"/>
              </w:rPr>
              <w:t>НДС не облагается.</w:t>
            </w:r>
          </w:p>
        </w:tc>
      </w:tr>
      <w:tr w:rsidR="000F7724" w:rsidRPr="00B957CC" w:rsidTr="0033676D">
        <w:trPr>
          <w:trHeight w:val="283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F7724" w:rsidRPr="00B3260C" w:rsidRDefault="000F7724" w:rsidP="0033676D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F7724" w:rsidRPr="00B3260C" w:rsidRDefault="000F7724" w:rsidP="0033676D"/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7724" w:rsidRPr="00B3260C" w:rsidRDefault="000F7724" w:rsidP="0033676D">
            <w:pPr>
              <w:spacing w:before="100" w:beforeAutospacing="1" w:after="100" w:afterAutospacing="1"/>
              <w:jc w:val="center"/>
            </w:pPr>
            <w:r w:rsidRPr="00B3260C">
              <w:rPr>
                <w:b/>
                <w:bCs/>
                <w:sz w:val="20"/>
                <w:szCs w:val="20"/>
              </w:rPr>
              <w:t>по холодному водоснабжению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7724" w:rsidRPr="00B3260C" w:rsidRDefault="000F7724" w:rsidP="0033676D">
            <w:pPr>
              <w:spacing w:before="100" w:beforeAutospacing="1" w:after="100" w:afterAutospacing="1"/>
              <w:jc w:val="center"/>
            </w:pPr>
            <w:r>
              <w:rPr>
                <w:b/>
                <w:bCs/>
                <w:sz w:val="20"/>
                <w:szCs w:val="20"/>
              </w:rPr>
              <w:t>норматив по</w:t>
            </w:r>
            <w:r w:rsidRPr="00B3260C">
              <w:rPr>
                <w:b/>
                <w:bCs/>
                <w:sz w:val="20"/>
                <w:szCs w:val="20"/>
              </w:rPr>
              <w:t xml:space="preserve"> водоотведе</w:t>
            </w:r>
            <w:r>
              <w:rPr>
                <w:b/>
                <w:bCs/>
                <w:sz w:val="20"/>
                <w:szCs w:val="20"/>
              </w:rPr>
              <w:t>ни</w:t>
            </w:r>
            <w:r w:rsidRPr="00B3260C">
              <w:rPr>
                <w:b/>
                <w:bCs/>
                <w:sz w:val="20"/>
                <w:szCs w:val="20"/>
              </w:rPr>
              <w:t>ю</w:t>
            </w:r>
          </w:p>
        </w:tc>
        <w:tc>
          <w:tcPr>
            <w:tcW w:w="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0F7724" w:rsidRPr="00B3260C" w:rsidRDefault="000F7724" w:rsidP="0033676D"/>
        </w:tc>
      </w:tr>
      <w:tr w:rsidR="000F7724" w:rsidRPr="00B957CC" w:rsidTr="0033676D">
        <w:trPr>
          <w:trHeight w:val="292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7724" w:rsidRDefault="000F7724" w:rsidP="0033676D">
            <w:pPr>
              <w:spacing w:before="100" w:beforeAutospacing="1" w:after="100" w:afterAutospacing="1"/>
            </w:pPr>
            <w:r>
              <w:t>1.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7724" w:rsidRPr="00B3260C" w:rsidRDefault="000F7724" w:rsidP="0033676D">
            <w:pPr>
              <w:spacing w:before="100" w:beforeAutospacing="1" w:after="100" w:afterAutospacing="1"/>
            </w:pPr>
            <w:r w:rsidRPr="00B3260C">
              <w:t>Многок</w:t>
            </w:r>
            <w:r>
              <w:t xml:space="preserve">вартирные  и  жилые дома   с </w:t>
            </w:r>
            <w:r w:rsidRPr="00B3260C">
              <w:t xml:space="preserve"> водоразборн</w:t>
            </w:r>
            <w:r>
              <w:t>ой колонкой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7724" w:rsidRPr="00B3260C" w:rsidRDefault="000F7724" w:rsidP="00641BD8">
            <w:pPr>
              <w:spacing w:before="100" w:beforeAutospacing="1" w:after="100" w:afterAutospacing="1"/>
              <w:jc w:val="center"/>
            </w:pPr>
            <w:r w:rsidRPr="00B3260C">
              <w:t>1,</w:t>
            </w:r>
            <w:r>
              <w:t>51/ 41,27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7724" w:rsidRPr="00B3260C" w:rsidRDefault="000F7724" w:rsidP="0033676D">
            <w:pPr>
              <w:spacing w:before="100" w:beforeAutospacing="1" w:after="100" w:afterAutospacing="1"/>
              <w:jc w:val="center"/>
            </w:pPr>
            <w:r w:rsidRPr="00B3260C">
              <w:t>-</w:t>
            </w:r>
          </w:p>
        </w:tc>
        <w:tc>
          <w:tcPr>
            <w:tcW w:w="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0F7724" w:rsidRPr="00B3260C" w:rsidRDefault="000F7724" w:rsidP="0033676D"/>
        </w:tc>
      </w:tr>
      <w:tr w:rsidR="000F7724" w:rsidRPr="00B957CC" w:rsidTr="0033676D">
        <w:trPr>
          <w:trHeight w:val="292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7724" w:rsidRDefault="000F7724" w:rsidP="0033676D">
            <w:pPr>
              <w:spacing w:before="100" w:beforeAutospacing="1" w:after="100" w:afterAutospacing="1"/>
            </w:pPr>
            <w:r>
              <w:t>2.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7724" w:rsidRDefault="000F7724" w:rsidP="0033676D">
            <w:pPr>
              <w:spacing w:before="100" w:beforeAutospacing="1" w:after="100" w:afterAutospacing="1"/>
            </w:pPr>
            <w:r>
              <w:t xml:space="preserve">Многоквартирные  </w:t>
            </w:r>
            <w:r w:rsidRPr="00B3260C">
              <w:t xml:space="preserve">и жилые дома </w:t>
            </w:r>
            <w:r>
              <w:t xml:space="preserve"> </w:t>
            </w:r>
            <w:r w:rsidRPr="00B3260C">
              <w:t xml:space="preserve">  </w:t>
            </w:r>
            <w:r>
              <w:t xml:space="preserve"> с централизованным  холодным  водоснабжением ,без централизованного  водоотведения , оборудованные  раковинами   и  мойками .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7724" w:rsidRDefault="000F7724" w:rsidP="0033676D">
            <w:pPr>
              <w:spacing w:before="100" w:beforeAutospacing="1" w:after="100" w:afterAutospacing="1"/>
              <w:jc w:val="center"/>
            </w:pPr>
            <w:r>
              <w:t>4,72,/ 129,00</w:t>
            </w:r>
          </w:p>
          <w:p w:rsidR="000F7724" w:rsidRPr="00B3260C" w:rsidRDefault="000F7724" w:rsidP="0033676D">
            <w:pPr>
              <w:spacing w:before="100" w:beforeAutospacing="1" w:after="100" w:afterAutospacing="1"/>
              <w:jc w:val="center"/>
            </w:pPr>
          </w:p>
        </w:tc>
        <w:tc>
          <w:tcPr>
            <w:tcW w:w="2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7724" w:rsidRPr="00B3260C" w:rsidRDefault="000F7724" w:rsidP="0033676D">
            <w:pPr>
              <w:spacing w:before="100" w:beforeAutospacing="1" w:after="100" w:afterAutospacing="1"/>
              <w:jc w:val="center"/>
            </w:pPr>
            <w:r>
              <w:t>-</w:t>
            </w:r>
          </w:p>
        </w:tc>
        <w:tc>
          <w:tcPr>
            <w:tcW w:w="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0F7724" w:rsidRPr="00B3260C" w:rsidRDefault="000F7724" w:rsidP="0033676D"/>
        </w:tc>
      </w:tr>
      <w:tr w:rsidR="000F7724" w:rsidRPr="00B957CC" w:rsidTr="0033676D">
        <w:trPr>
          <w:trHeight w:val="292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7724" w:rsidRDefault="000F7724" w:rsidP="0033676D">
            <w:pPr>
              <w:spacing w:before="100" w:beforeAutospacing="1" w:after="100" w:afterAutospacing="1"/>
            </w:pPr>
            <w:r>
              <w:t>3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7724" w:rsidRDefault="000F7724" w:rsidP="0033676D">
            <w:pPr>
              <w:spacing w:before="100" w:beforeAutospacing="1" w:after="100" w:afterAutospacing="1"/>
            </w:pPr>
            <w:r>
              <w:t xml:space="preserve">Многоквартирные  </w:t>
            </w:r>
            <w:r w:rsidRPr="00B3260C">
              <w:t xml:space="preserve">и жилые дома </w:t>
            </w:r>
            <w:r>
              <w:t xml:space="preserve"> без водонагревателей с  централизованным  холодным водоснабжением   и  водоотведением, оборудованные  раковинами , мойками  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7724" w:rsidRDefault="000F7724" w:rsidP="0033676D">
            <w:pPr>
              <w:spacing w:before="100" w:beforeAutospacing="1" w:after="100" w:afterAutospacing="1"/>
              <w:jc w:val="center"/>
            </w:pPr>
          </w:p>
          <w:p w:rsidR="000F7724" w:rsidRDefault="000F7724" w:rsidP="00196A65">
            <w:pPr>
              <w:spacing w:before="100" w:beforeAutospacing="1" w:after="100" w:afterAutospacing="1"/>
              <w:jc w:val="center"/>
            </w:pPr>
            <w:r>
              <w:t>4,72 /129,00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7724" w:rsidRDefault="000F7724" w:rsidP="0033676D">
            <w:pPr>
              <w:spacing w:before="100" w:beforeAutospacing="1" w:after="100" w:afterAutospacing="1"/>
              <w:jc w:val="center"/>
            </w:pPr>
          </w:p>
          <w:p w:rsidR="000F7724" w:rsidRDefault="000F7724" w:rsidP="00641BD8">
            <w:pPr>
              <w:spacing w:before="100" w:beforeAutospacing="1" w:after="100" w:afterAutospacing="1"/>
              <w:jc w:val="center"/>
            </w:pPr>
            <w:r>
              <w:t>4,72 / 107,90</w:t>
            </w:r>
          </w:p>
        </w:tc>
        <w:tc>
          <w:tcPr>
            <w:tcW w:w="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0F7724" w:rsidRPr="00B3260C" w:rsidRDefault="000F7724" w:rsidP="0033676D"/>
        </w:tc>
      </w:tr>
      <w:tr w:rsidR="000F7724" w:rsidRPr="00B957CC" w:rsidTr="0033676D">
        <w:trPr>
          <w:trHeight w:val="292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7724" w:rsidRDefault="000F7724" w:rsidP="0033676D">
            <w:pPr>
              <w:spacing w:before="100" w:beforeAutospacing="1" w:after="100" w:afterAutospacing="1"/>
            </w:pPr>
            <w:r>
              <w:t>4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7724" w:rsidRDefault="000F7724" w:rsidP="0033676D">
            <w:pPr>
              <w:spacing w:before="100" w:beforeAutospacing="1" w:after="100" w:afterAutospacing="1"/>
            </w:pPr>
            <w:r>
              <w:t xml:space="preserve">Многоквартирные  </w:t>
            </w:r>
            <w:r w:rsidRPr="00B3260C">
              <w:t>и жилые дома</w:t>
            </w:r>
            <w:r>
              <w:t xml:space="preserve"> с централизованным холодным водоснабжением ,без централизованного водоотведения , оборудованные  раковинами , мойками  и унитазами 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7724" w:rsidRDefault="000F7724" w:rsidP="0033676D">
            <w:pPr>
              <w:spacing w:before="100" w:beforeAutospacing="1" w:after="100" w:afterAutospacing="1"/>
              <w:jc w:val="center"/>
            </w:pPr>
          </w:p>
          <w:p w:rsidR="000F7724" w:rsidRPr="00B3260C" w:rsidRDefault="000F7724" w:rsidP="00641BD8">
            <w:pPr>
              <w:spacing w:before="100" w:beforeAutospacing="1" w:after="100" w:afterAutospacing="1"/>
              <w:jc w:val="center"/>
            </w:pPr>
            <w:r>
              <w:t>5,79 / 158,24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7724" w:rsidRDefault="000F7724" w:rsidP="0033676D">
            <w:pPr>
              <w:spacing w:before="100" w:beforeAutospacing="1" w:after="100" w:afterAutospacing="1"/>
              <w:jc w:val="center"/>
            </w:pPr>
          </w:p>
          <w:p w:rsidR="000F7724" w:rsidRDefault="000F7724" w:rsidP="0033676D">
            <w:pPr>
              <w:spacing w:before="100" w:beforeAutospacing="1" w:after="100" w:afterAutospacing="1"/>
              <w:jc w:val="center"/>
            </w:pPr>
            <w:r>
              <w:t>-</w:t>
            </w:r>
          </w:p>
        </w:tc>
        <w:tc>
          <w:tcPr>
            <w:tcW w:w="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0F7724" w:rsidRPr="00B3260C" w:rsidRDefault="000F7724" w:rsidP="0033676D"/>
        </w:tc>
      </w:tr>
      <w:tr w:rsidR="000F7724" w:rsidRPr="00B957CC" w:rsidTr="0033676D">
        <w:trPr>
          <w:trHeight w:val="292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7724" w:rsidRDefault="000F7724" w:rsidP="0033676D">
            <w:pPr>
              <w:spacing w:before="100" w:beforeAutospacing="1" w:after="100" w:afterAutospacing="1"/>
            </w:pPr>
            <w:r>
              <w:t>5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7724" w:rsidRPr="00B3260C" w:rsidRDefault="000F7724" w:rsidP="0033676D">
            <w:pPr>
              <w:spacing w:before="100" w:beforeAutospacing="1" w:after="100" w:afterAutospacing="1"/>
            </w:pPr>
            <w:r>
              <w:t xml:space="preserve">Многоквартирные  </w:t>
            </w:r>
            <w:r w:rsidRPr="00B3260C">
              <w:t xml:space="preserve">и жилые дома </w:t>
            </w:r>
            <w:r>
              <w:t xml:space="preserve"> </w:t>
            </w:r>
            <w:r w:rsidRPr="00B3260C">
              <w:t xml:space="preserve"> </w:t>
            </w:r>
            <w:r>
              <w:t>без</w:t>
            </w:r>
            <w:r w:rsidRPr="00B3260C">
              <w:t xml:space="preserve"> водонагревателей </w:t>
            </w:r>
            <w:r>
              <w:t xml:space="preserve"> с водопроводом   и канализацией , оборудованные  раковинами , мойками  и  унитазами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7724" w:rsidRDefault="000F7724" w:rsidP="0033676D">
            <w:pPr>
              <w:spacing w:before="100" w:beforeAutospacing="1" w:after="100" w:afterAutospacing="1"/>
              <w:jc w:val="center"/>
            </w:pPr>
          </w:p>
          <w:p w:rsidR="000F7724" w:rsidRDefault="000F7724" w:rsidP="0033676D">
            <w:pPr>
              <w:spacing w:before="100" w:beforeAutospacing="1" w:after="100" w:afterAutospacing="1"/>
              <w:jc w:val="center"/>
            </w:pPr>
            <w:r>
              <w:t xml:space="preserve">5,79 </w:t>
            </w:r>
            <w:r w:rsidRPr="00B3260C">
              <w:t>/1</w:t>
            </w:r>
            <w:r>
              <w:t>58,24</w:t>
            </w:r>
          </w:p>
          <w:p w:rsidR="000F7724" w:rsidRPr="00B3260C" w:rsidRDefault="000F7724" w:rsidP="0033676D">
            <w:pPr>
              <w:spacing w:before="100" w:beforeAutospacing="1" w:after="100" w:afterAutospacing="1"/>
              <w:jc w:val="center"/>
            </w:pPr>
          </w:p>
        </w:tc>
        <w:tc>
          <w:tcPr>
            <w:tcW w:w="2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7724" w:rsidRDefault="000F7724" w:rsidP="0033676D">
            <w:pPr>
              <w:spacing w:before="100" w:beforeAutospacing="1" w:after="100" w:afterAutospacing="1"/>
              <w:jc w:val="center"/>
            </w:pPr>
          </w:p>
          <w:p w:rsidR="000F7724" w:rsidRPr="00B3260C" w:rsidRDefault="000F7724" w:rsidP="00FA411B">
            <w:pPr>
              <w:spacing w:before="100" w:beforeAutospacing="1" w:after="100" w:afterAutospacing="1"/>
              <w:jc w:val="center"/>
            </w:pPr>
            <w:r>
              <w:t>5,79 /132,36</w:t>
            </w:r>
          </w:p>
        </w:tc>
        <w:tc>
          <w:tcPr>
            <w:tcW w:w="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0F7724" w:rsidRPr="00B3260C" w:rsidRDefault="000F7724" w:rsidP="0033676D"/>
        </w:tc>
      </w:tr>
      <w:tr w:rsidR="000F7724" w:rsidRPr="00B957CC" w:rsidTr="0033676D">
        <w:trPr>
          <w:trHeight w:val="292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7724" w:rsidRDefault="000F7724" w:rsidP="0033676D">
            <w:pPr>
              <w:spacing w:before="100" w:beforeAutospacing="1" w:after="100" w:afterAutospacing="1"/>
            </w:pPr>
            <w:r>
              <w:t>6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7724" w:rsidRPr="00B3260C" w:rsidRDefault="000F7724" w:rsidP="0033676D">
            <w:pPr>
              <w:spacing w:before="100" w:beforeAutospacing="1" w:after="100" w:afterAutospacing="1"/>
            </w:pPr>
            <w:r w:rsidRPr="00B3260C">
              <w:t>Многоквартирные</w:t>
            </w:r>
            <w:r>
              <w:t xml:space="preserve">  </w:t>
            </w:r>
            <w:r w:rsidRPr="00B3260C">
              <w:t xml:space="preserve"> и жилые дома с централизованным </w:t>
            </w:r>
            <w:r>
              <w:t xml:space="preserve"> </w:t>
            </w:r>
            <w:r w:rsidRPr="00B3260C">
              <w:t xml:space="preserve">холодным </w:t>
            </w:r>
            <w:r>
              <w:t xml:space="preserve"> и горячим  </w:t>
            </w:r>
            <w:r w:rsidRPr="00B3260C">
              <w:t xml:space="preserve">водоснабжением, </w:t>
            </w:r>
            <w:r>
              <w:t xml:space="preserve"> ,водоотведением, оборудованные унитазами ,раковинами , мойками ,ваннами длиной 1500 </w:t>
            </w:r>
            <w:smartTag w:uri="urn:schemas-microsoft-com:office:smarttags" w:element="metricconverter">
              <w:smartTagPr>
                <w:attr w:name="ProductID" w:val="-1550 мм"/>
              </w:smartTagPr>
              <w:r>
                <w:t>-1550 мм</w:t>
              </w:r>
            </w:smartTag>
            <w:r>
              <w:t xml:space="preserve">  с  душем.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7724" w:rsidRDefault="000F7724" w:rsidP="0033676D">
            <w:pPr>
              <w:spacing w:before="100" w:beforeAutospacing="1" w:after="100" w:afterAutospacing="1"/>
              <w:jc w:val="center"/>
            </w:pPr>
          </w:p>
          <w:p w:rsidR="000F7724" w:rsidRPr="00B3260C" w:rsidRDefault="000F7724" w:rsidP="00641BD8">
            <w:pPr>
              <w:spacing w:before="100" w:beforeAutospacing="1" w:after="100" w:afterAutospacing="1"/>
              <w:jc w:val="center"/>
            </w:pPr>
            <w:r>
              <w:t xml:space="preserve">8,40 </w:t>
            </w:r>
            <w:r w:rsidRPr="00B3260C">
              <w:t>/</w:t>
            </w:r>
            <w:r>
              <w:t>229,57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7724" w:rsidRDefault="000F7724" w:rsidP="0033676D">
            <w:pPr>
              <w:spacing w:before="100" w:beforeAutospacing="1" w:after="100" w:afterAutospacing="1"/>
              <w:jc w:val="center"/>
            </w:pPr>
          </w:p>
          <w:p w:rsidR="000F7724" w:rsidRPr="00B3260C" w:rsidRDefault="000F7724" w:rsidP="00FA411B">
            <w:pPr>
              <w:spacing w:before="100" w:beforeAutospacing="1" w:after="100" w:afterAutospacing="1"/>
              <w:jc w:val="center"/>
            </w:pPr>
            <w:r>
              <w:t>13,18 /301,29</w:t>
            </w:r>
          </w:p>
        </w:tc>
        <w:tc>
          <w:tcPr>
            <w:tcW w:w="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0F7724" w:rsidRPr="00B3260C" w:rsidRDefault="000F7724" w:rsidP="0033676D"/>
        </w:tc>
      </w:tr>
      <w:tr w:rsidR="000F7724" w:rsidRPr="00B957CC" w:rsidTr="0033676D">
        <w:trPr>
          <w:trHeight w:val="292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7724" w:rsidRDefault="000F7724" w:rsidP="0033676D">
            <w:pPr>
              <w:spacing w:before="100" w:beforeAutospacing="1" w:after="100" w:afterAutospacing="1"/>
            </w:pPr>
            <w:r>
              <w:t>7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7724" w:rsidRPr="00B3260C" w:rsidRDefault="000F7724" w:rsidP="0033676D">
            <w:pPr>
              <w:spacing w:before="100" w:beforeAutospacing="1" w:after="100" w:afterAutospacing="1"/>
            </w:pPr>
            <w:r w:rsidRPr="00B3260C">
              <w:t>Многоквартирные</w:t>
            </w:r>
            <w:r>
              <w:t xml:space="preserve">  </w:t>
            </w:r>
            <w:r w:rsidRPr="00B3260C">
              <w:t xml:space="preserve"> и жилые дома с централизованным</w:t>
            </w:r>
            <w:r>
              <w:t xml:space="preserve">    </w:t>
            </w:r>
            <w:r w:rsidRPr="00B3260C">
              <w:t xml:space="preserve"> холодным</w:t>
            </w:r>
            <w:r>
              <w:t xml:space="preserve">  </w:t>
            </w:r>
            <w:r w:rsidRPr="00B3260C">
              <w:t xml:space="preserve"> водоснабжением, </w:t>
            </w:r>
            <w:r>
              <w:t>водонагревателями , водоотведением  ,оборудованные унитазами , раковинами , мойками  и   душами.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7724" w:rsidRDefault="000F7724" w:rsidP="0033676D">
            <w:pPr>
              <w:spacing w:before="100" w:beforeAutospacing="1" w:after="100" w:afterAutospacing="1"/>
              <w:jc w:val="center"/>
            </w:pPr>
          </w:p>
          <w:p w:rsidR="000F7724" w:rsidRDefault="000F7724" w:rsidP="00641BD8">
            <w:pPr>
              <w:spacing w:before="100" w:beforeAutospacing="1" w:after="100" w:afterAutospacing="1"/>
              <w:jc w:val="center"/>
            </w:pPr>
            <w:r>
              <w:t>9,54/260,73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7724" w:rsidRDefault="000F7724" w:rsidP="0033676D">
            <w:pPr>
              <w:spacing w:before="100" w:beforeAutospacing="1" w:after="100" w:afterAutospacing="1"/>
              <w:jc w:val="center"/>
            </w:pPr>
          </w:p>
          <w:p w:rsidR="000F7724" w:rsidRDefault="000F7724" w:rsidP="00767634">
            <w:pPr>
              <w:spacing w:before="100" w:beforeAutospacing="1" w:after="100" w:afterAutospacing="1"/>
              <w:jc w:val="center"/>
            </w:pPr>
            <w:r>
              <w:t>9,54 / 218,08</w:t>
            </w:r>
          </w:p>
        </w:tc>
        <w:tc>
          <w:tcPr>
            <w:tcW w:w="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0F7724" w:rsidRPr="00B3260C" w:rsidRDefault="000F7724" w:rsidP="0033676D"/>
        </w:tc>
      </w:tr>
      <w:tr w:rsidR="000F7724" w:rsidRPr="00B957CC" w:rsidTr="0033676D">
        <w:trPr>
          <w:trHeight w:val="292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7724" w:rsidRDefault="000F7724" w:rsidP="0033676D">
            <w:pPr>
              <w:spacing w:before="100" w:beforeAutospacing="1" w:after="100" w:afterAutospacing="1"/>
            </w:pPr>
            <w:r>
              <w:t>8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7724" w:rsidRPr="00B3260C" w:rsidRDefault="000F7724" w:rsidP="0033676D">
            <w:pPr>
              <w:spacing w:before="100" w:beforeAutospacing="1" w:after="100" w:afterAutospacing="1"/>
            </w:pPr>
            <w:r w:rsidRPr="00B3260C">
              <w:t>Многоквартирные</w:t>
            </w:r>
            <w:r>
              <w:t xml:space="preserve">  </w:t>
            </w:r>
            <w:r w:rsidRPr="00B3260C">
              <w:t xml:space="preserve"> и жилые дома с централизованным</w:t>
            </w:r>
            <w:r>
              <w:t xml:space="preserve">    </w:t>
            </w:r>
            <w:r w:rsidRPr="00B3260C">
              <w:t xml:space="preserve"> холодным</w:t>
            </w:r>
            <w:r>
              <w:t xml:space="preserve">  </w:t>
            </w:r>
            <w:r w:rsidRPr="00B3260C">
              <w:t xml:space="preserve"> водоснабжением, </w:t>
            </w:r>
            <w:r>
              <w:t xml:space="preserve">водонагревателями , водоотведением  ,оборудованные унитазами ,раковинами , мойками ,душами  и ваннами длиной 1500 </w:t>
            </w:r>
            <w:smartTag w:uri="urn:schemas-microsoft-com:office:smarttags" w:element="metricconverter">
              <w:smartTagPr>
                <w:attr w:name="ProductID" w:val="-1550 мм"/>
              </w:smartTagPr>
              <w:r>
                <w:t>-1550 мм</w:t>
              </w:r>
            </w:smartTag>
            <w:r>
              <w:t xml:space="preserve">  с  душем.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7724" w:rsidRDefault="000F7724" w:rsidP="0033676D">
            <w:pPr>
              <w:spacing w:before="100" w:beforeAutospacing="1" w:after="100" w:afterAutospacing="1"/>
              <w:jc w:val="center"/>
            </w:pPr>
          </w:p>
          <w:p w:rsidR="000F7724" w:rsidRDefault="000F7724" w:rsidP="00641BD8">
            <w:pPr>
              <w:spacing w:before="100" w:beforeAutospacing="1" w:after="100" w:afterAutospacing="1"/>
              <w:jc w:val="center"/>
            </w:pPr>
            <w:r>
              <w:t>11,19/ 305,82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7724" w:rsidRDefault="000F7724" w:rsidP="0033676D">
            <w:pPr>
              <w:spacing w:before="100" w:beforeAutospacing="1" w:after="100" w:afterAutospacing="1"/>
              <w:jc w:val="center"/>
            </w:pPr>
          </w:p>
          <w:p w:rsidR="000F7724" w:rsidRDefault="000F7724" w:rsidP="00767634">
            <w:pPr>
              <w:spacing w:before="100" w:beforeAutospacing="1" w:after="100" w:afterAutospacing="1"/>
              <w:jc w:val="center"/>
            </w:pPr>
            <w:r>
              <w:t>11,19/255,80</w:t>
            </w:r>
          </w:p>
        </w:tc>
        <w:tc>
          <w:tcPr>
            <w:tcW w:w="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0F7724" w:rsidRPr="00B3260C" w:rsidRDefault="000F7724" w:rsidP="0033676D"/>
        </w:tc>
      </w:tr>
    </w:tbl>
    <w:p w:rsidR="000F7724" w:rsidRDefault="000F7724" w:rsidP="00B3260C">
      <w:pPr>
        <w:spacing w:before="100" w:beforeAutospacing="1" w:after="100" w:afterAutospacing="1"/>
        <w:rPr>
          <w:sz w:val="28"/>
          <w:szCs w:val="28"/>
        </w:rPr>
      </w:pPr>
    </w:p>
    <w:p w:rsidR="000F7724" w:rsidRDefault="000F7724" w:rsidP="00B3260C">
      <w:pPr>
        <w:spacing w:before="100" w:beforeAutospacing="1" w:after="100" w:afterAutospacing="1"/>
      </w:pPr>
      <w:r>
        <w:rPr>
          <w:sz w:val="28"/>
          <w:szCs w:val="28"/>
        </w:rPr>
        <w:t>Примечание ;  1.</w:t>
      </w:r>
      <w:r>
        <w:t xml:space="preserve">  .Норматив  потребления  коммунальной  услуги  по водоотведению равен сумме  норматива  по  холодному  водоснабжению  и  норматива  по горячему  водоснабжению.  Нормативы устанавливаются по категориям , в соответствии  со степенью благоустройства  жилья . </w:t>
      </w:r>
    </w:p>
    <w:p w:rsidR="000F7724" w:rsidRDefault="000F7724" w:rsidP="00B3260C">
      <w:pPr>
        <w:spacing w:before="100" w:beforeAutospacing="1" w:after="100" w:afterAutospacing="1"/>
      </w:pPr>
      <w:r>
        <w:t>С 1 июля  2019 года при отсутствии  прибора учета  холодного водоснабжения  будет   применяться повышающий коэффициент 1.5.</w:t>
      </w:r>
    </w:p>
    <w:p w:rsidR="000F7724" w:rsidRDefault="000F7724" w:rsidP="00B3260C">
      <w:pPr>
        <w:spacing w:before="100" w:beforeAutospacing="1" w:after="100" w:afterAutospacing="1"/>
      </w:pPr>
      <w:r>
        <w:t>2.  Контроль   за исполнением   настоящего  приказа возложить  на  главного  бухгалтера  Худякову  Е.В.  и  начальника ПЭО   Кравченко В.И.</w:t>
      </w:r>
    </w:p>
    <w:p w:rsidR="000F7724" w:rsidRDefault="000F7724" w:rsidP="00B3260C">
      <w:pPr>
        <w:spacing w:before="100" w:beforeAutospacing="1" w:after="100" w:afterAutospacing="1"/>
      </w:pPr>
      <w:r>
        <w:t xml:space="preserve">3.  Отменить   действие   приказа   №209 от 25.12.2018 «О применение тарифов на коммунальные услуги   на территории городского поселения Безенчук в 2019 году . «Тарифные ставки    за водоснабжение (холодная  вода ),водоотведение  и очистка  сточных вод .для потребителей ( население ) МУП «ВКС»   с 01.07.2019 года по 31.12.2019 года   с   01 июля 2019 года.   </w:t>
      </w:r>
    </w:p>
    <w:p w:rsidR="000F7724" w:rsidRDefault="000F7724" w:rsidP="00B3260C">
      <w:pPr>
        <w:spacing w:before="100" w:beforeAutospacing="1" w:after="100" w:afterAutospacing="1"/>
      </w:pPr>
      <w:r>
        <w:t>4. Настоящий  приказ  вступает  в  силу с  01 июля  2019 года.</w:t>
      </w:r>
    </w:p>
    <w:p w:rsidR="000F7724" w:rsidRDefault="000F7724" w:rsidP="00B3260C">
      <w:pPr>
        <w:spacing w:before="100" w:beforeAutospacing="1" w:after="100" w:afterAutospacing="1"/>
      </w:pPr>
    </w:p>
    <w:p w:rsidR="000F7724" w:rsidRDefault="000F7724" w:rsidP="00B3260C">
      <w:pPr>
        <w:spacing w:before="100" w:beforeAutospacing="1" w:after="100" w:afterAutospacing="1"/>
      </w:pPr>
      <w:r>
        <w:t>Директор  МУП «ВКС»                                         М.В.Душкин</w:t>
      </w:r>
    </w:p>
    <w:p w:rsidR="000F7724" w:rsidRDefault="000F7724" w:rsidP="00B3260C">
      <w:pPr>
        <w:spacing w:before="100" w:beforeAutospacing="1" w:after="100" w:afterAutospacing="1"/>
      </w:pPr>
    </w:p>
    <w:p w:rsidR="000F7724" w:rsidRDefault="000F7724" w:rsidP="00B3260C">
      <w:pPr>
        <w:spacing w:before="100" w:beforeAutospacing="1" w:after="100" w:afterAutospacing="1"/>
      </w:pPr>
      <w:r>
        <w:t xml:space="preserve"> С приказом  ознакомлены :</w:t>
      </w:r>
    </w:p>
    <w:p w:rsidR="000F7724" w:rsidRDefault="000F7724" w:rsidP="00B3260C">
      <w:pPr>
        <w:spacing w:before="100" w:beforeAutospacing="1" w:after="100" w:afterAutospacing="1"/>
      </w:pPr>
      <w:r>
        <w:t>Худякова Е.В.________________________</w:t>
      </w:r>
    </w:p>
    <w:p w:rsidR="000F7724" w:rsidRDefault="000F7724" w:rsidP="00B3260C">
      <w:pPr>
        <w:spacing w:before="100" w:beforeAutospacing="1" w:after="100" w:afterAutospacing="1"/>
      </w:pPr>
      <w:r>
        <w:t>Кравченко В.И_______________________</w:t>
      </w:r>
    </w:p>
    <w:p w:rsidR="000F7724" w:rsidRDefault="000F7724" w:rsidP="00B3260C">
      <w:pPr>
        <w:spacing w:before="100" w:beforeAutospacing="1" w:after="100" w:afterAutospacing="1"/>
      </w:pPr>
    </w:p>
    <w:p w:rsidR="000F7724" w:rsidRPr="008F2F38" w:rsidRDefault="000F7724" w:rsidP="00B3260C">
      <w:pPr>
        <w:spacing w:before="100" w:beforeAutospacing="1" w:after="100" w:afterAutospacing="1"/>
        <w:rPr>
          <w:sz w:val="20"/>
          <w:szCs w:val="20"/>
        </w:rPr>
      </w:pPr>
      <w:r w:rsidRPr="008F2F38">
        <w:rPr>
          <w:sz w:val="20"/>
          <w:szCs w:val="20"/>
        </w:rPr>
        <w:t>Исп.Начальник ПЭО Кравченко В.И.</w:t>
      </w:r>
    </w:p>
    <w:p w:rsidR="000F7724" w:rsidRPr="008F2F38" w:rsidRDefault="000F7724" w:rsidP="00B3260C">
      <w:pPr>
        <w:spacing w:before="100" w:beforeAutospacing="1" w:after="100" w:afterAutospacing="1"/>
        <w:rPr>
          <w:sz w:val="20"/>
          <w:szCs w:val="20"/>
        </w:rPr>
      </w:pPr>
      <w:r w:rsidRPr="008F2F38">
        <w:rPr>
          <w:sz w:val="20"/>
          <w:szCs w:val="20"/>
        </w:rPr>
        <w:t>Тел. 2-15-85</w:t>
      </w:r>
    </w:p>
    <w:sectPr w:rsidR="000F7724" w:rsidRPr="008F2F38" w:rsidSect="001366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D7C2C"/>
    <w:multiLevelType w:val="multilevel"/>
    <w:tmpl w:val="02CEFEBC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1E490249"/>
    <w:multiLevelType w:val="multilevel"/>
    <w:tmpl w:val="A7F61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47216D0"/>
    <w:multiLevelType w:val="multilevel"/>
    <w:tmpl w:val="98A45ADA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4EF84185"/>
    <w:multiLevelType w:val="multilevel"/>
    <w:tmpl w:val="808E4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54B746D"/>
    <w:multiLevelType w:val="multilevel"/>
    <w:tmpl w:val="6FD4B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9B6374"/>
    <w:multiLevelType w:val="multilevel"/>
    <w:tmpl w:val="F738A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3931818"/>
    <w:multiLevelType w:val="multilevel"/>
    <w:tmpl w:val="26B0734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75BF72FF"/>
    <w:multiLevelType w:val="hybridMultilevel"/>
    <w:tmpl w:val="0E76041E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F71714C"/>
    <w:multiLevelType w:val="multilevel"/>
    <w:tmpl w:val="731C988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2"/>
  </w:num>
  <w:num w:numId="5">
    <w:abstractNumId w:val="6"/>
  </w:num>
  <w:num w:numId="6">
    <w:abstractNumId w:val="3"/>
  </w:num>
  <w:num w:numId="7">
    <w:abstractNumId w:val="0"/>
  </w:num>
  <w:num w:numId="8">
    <w:abstractNumId w:val="8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3260C"/>
    <w:rsid w:val="0000037C"/>
    <w:rsid w:val="00037AFD"/>
    <w:rsid w:val="00064BE1"/>
    <w:rsid w:val="0009502A"/>
    <w:rsid w:val="000C4D38"/>
    <w:rsid w:val="000F7724"/>
    <w:rsid w:val="00106E4D"/>
    <w:rsid w:val="001366DD"/>
    <w:rsid w:val="00196A65"/>
    <w:rsid w:val="001C0702"/>
    <w:rsid w:val="002662FA"/>
    <w:rsid w:val="002A642C"/>
    <w:rsid w:val="002C1401"/>
    <w:rsid w:val="002E68C6"/>
    <w:rsid w:val="00314FC0"/>
    <w:rsid w:val="0032663C"/>
    <w:rsid w:val="0033676D"/>
    <w:rsid w:val="00367F3A"/>
    <w:rsid w:val="00383428"/>
    <w:rsid w:val="003D723D"/>
    <w:rsid w:val="00414CBF"/>
    <w:rsid w:val="00440449"/>
    <w:rsid w:val="00495381"/>
    <w:rsid w:val="004A4531"/>
    <w:rsid w:val="004B6E74"/>
    <w:rsid w:val="004E66C9"/>
    <w:rsid w:val="00500273"/>
    <w:rsid w:val="005116C2"/>
    <w:rsid w:val="0053677E"/>
    <w:rsid w:val="00553BF3"/>
    <w:rsid w:val="00555DAA"/>
    <w:rsid w:val="00565DE0"/>
    <w:rsid w:val="00580EC6"/>
    <w:rsid w:val="00585EED"/>
    <w:rsid w:val="005D6D25"/>
    <w:rsid w:val="00641BD8"/>
    <w:rsid w:val="00671AC1"/>
    <w:rsid w:val="006928CA"/>
    <w:rsid w:val="00710B79"/>
    <w:rsid w:val="00767634"/>
    <w:rsid w:val="00770AAC"/>
    <w:rsid w:val="00783CF1"/>
    <w:rsid w:val="00786A15"/>
    <w:rsid w:val="007968BA"/>
    <w:rsid w:val="007B6EEE"/>
    <w:rsid w:val="007D2066"/>
    <w:rsid w:val="007D5D62"/>
    <w:rsid w:val="007E3A6F"/>
    <w:rsid w:val="00816274"/>
    <w:rsid w:val="00872D2E"/>
    <w:rsid w:val="00875248"/>
    <w:rsid w:val="008802BA"/>
    <w:rsid w:val="008851A1"/>
    <w:rsid w:val="00894667"/>
    <w:rsid w:val="008A769F"/>
    <w:rsid w:val="008D562F"/>
    <w:rsid w:val="008F2F38"/>
    <w:rsid w:val="00906008"/>
    <w:rsid w:val="00915AB8"/>
    <w:rsid w:val="00926841"/>
    <w:rsid w:val="00935AE8"/>
    <w:rsid w:val="00966413"/>
    <w:rsid w:val="0097557F"/>
    <w:rsid w:val="009840D3"/>
    <w:rsid w:val="009944B6"/>
    <w:rsid w:val="009A2FFB"/>
    <w:rsid w:val="009A5E75"/>
    <w:rsid w:val="009D15E3"/>
    <w:rsid w:val="009F5B94"/>
    <w:rsid w:val="00AA2A26"/>
    <w:rsid w:val="00AC48F7"/>
    <w:rsid w:val="00AC76DC"/>
    <w:rsid w:val="00B04CF4"/>
    <w:rsid w:val="00B23639"/>
    <w:rsid w:val="00B237E6"/>
    <w:rsid w:val="00B3260C"/>
    <w:rsid w:val="00B409F9"/>
    <w:rsid w:val="00B54E24"/>
    <w:rsid w:val="00B673E8"/>
    <w:rsid w:val="00B957CC"/>
    <w:rsid w:val="00BC0C71"/>
    <w:rsid w:val="00BF7CED"/>
    <w:rsid w:val="00C30843"/>
    <w:rsid w:val="00C52D4B"/>
    <w:rsid w:val="00C95578"/>
    <w:rsid w:val="00CC32FD"/>
    <w:rsid w:val="00CD4F08"/>
    <w:rsid w:val="00CF04B5"/>
    <w:rsid w:val="00D64A7B"/>
    <w:rsid w:val="00D93A98"/>
    <w:rsid w:val="00DB3007"/>
    <w:rsid w:val="00DF5DF0"/>
    <w:rsid w:val="00E01021"/>
    <w:rsid w:val="00E021CA"/>
    <w:rsid w:val="00E121F7"/>
    <w:rsid w:val="00E272FB"/>
    <w:rsid w:val="00E55792"/>
    <w:rsid w:val="00E742FE"/>
    <w:rsid w:val="00EB2307"/>
    <w:rsid w:val="00F4509E"/>
    <w:rsid w:val="00F46221"/>
    <w:rsid w:val="00F51431"/>
    <w:rsid w:val="00F544AD"/>
    <w:rsid w:val="00F75581"/>
    <w:rsid w:val="00F97C86"/>
    <w:rsid w:val="00FA411B"/>
    <w:rsid w:val="00FA476E"/>
    <w:rsid w:val="00FD4034"/>
    <w:rsid w:val="00FE1750"/>
    <w:rsid w:val="00FE2A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37E6"/>
    <w:rPr>
      <w:rFonts w:ascii="Times New Roman" w:hAnsi="Times New Roman"/>
      <w:sz w:val="24"/>
      <w:szCs w:val="24"/>
    </w:rPr>
  </w:style>
  <w:style w:type="paragraph" w:styleId="Heading2">
    <w:name w:val="heading 2"/>
    <w:basedOn w:val="Normal"/>
    <w:link w:val="Heading2Char"/>
    <w:uiPriority w:val="99"/>
    <w:qFormat/>
    <w:rsid w:val="00B3260C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9"/>
    <w:qFormat/>
    <w:rsid w:val="00B3260C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B3260C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B3260C"/>
    <w:rPr>
      <w:rFonts w:ascii="Times New Roman" w:hAnsi="Times New Roman" w:cs="Times New Roman"/>
      <w:b/>
      <w:bCs/>
      <w:sz w:val="27"/>
      <w:szCs w:val="27"/>
      <w:lang w:eastAsia="ru-RU"/>
    </w:rPr>
  </w:style>
  <w:style w:type="character" w:styleId="Hyperlink">
    <w:name w:val="Hyperlink"/>
    <w:basedOn w:val="DefaultParagraphFont"/>
    <w:uiPriority w:val="99"/>
    <w:semiHidden/>
    <w:rsid w:val="00B3260C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B3260C"/>
    <w:pPr>
      <w:spacing w:before="100" w:beforeAutospacing="1" w:after="100" w:afterAutospacing="1"/>
    </w:pPr>
    <w:rPr>
      <w:rFonts w:eastAsia="Times New Roman"/>
    </w:rPr>
  </w:style>
  <w:style w:type="character" w:customStyle="1" w:styleId="showhere">
    <w:name w:val="showhere"/>
    <w:basedOn w:val="DefaultParagraphFont"/>
    <w:uiPriority w:val="99"/>
    <w:rsid w:val="00B3260C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326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3260C"/>
    <w:rPr>
      <w:rFonts w:ascii="Tahoma" w:hAnsi="Tahoma" w:cs="Tahoma"/>
      <w:sz w:val="16"/>
      <w:szCs w:val="16"/>
      <w:lang w:eastAsia="ru-RU"/>
    </w:rPr>
  </w:style>
  <w:style w:type="paragraph" w:styleId="NoSpacing">
    <w:name w:val="No Spacing"/>
    <w:uiPriority w:val="99"/>
    <w:qFormat/>
    <w:rsid w:val="00AC76DC"/>
    <w:rPr>
      <w:rFonts w:eastAsia="Times New Roman"/>
    </w:rPr>
  </w:style>
  <w:style w:type="paragraph" w:styleId="ListParagraph">
    <w:name w:val="List Paragraph"/>
    <w:basedOn w:val="Normal"/>
    <w:uiPriority w:val="99"/>
    <w:qFormat/>
    <w:rsid w:val="0038342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7572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57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57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57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572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7572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7572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757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7572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7572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75724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75724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75724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67572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7572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7572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75724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75724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7572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67572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7572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75724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75724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75724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675724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75724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7572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7572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675724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6757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572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572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7572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7572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dmkrai.krasnodar.ru/ndocs/show/332000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1959</TotalTime>
  <Pages>4</Pages>
  <Words>984</Words>
  <Characters>5615</Characters>
  <Application>Microsoft Office Outlook</Application>
  <DocSecurity>0</DocSecurity>
  <Lines>0</Lines>
  <Paragraphs>0</Paragraphs>
  <ScaleCrop>false</ScaleCrop>
  <Company>Grizli777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Елена Хмельницкая</cp:lastModifiedBy>
  <cp:revision>63</cp:revision>
  <cp:lastPrinted>2019-07-08T12:34:00Z</cp:lastPrinted>
  <dcterms:created xsi:type="dcterms:W3CDTF">2019-06-13T13:04:00Z</dcterms:created>
  <dcterms:modified xsi:type="dcterms:W3CDTF">2019-07-10T08:38:00Z</dcterms:modified>
</cp:coreProperties>
</file>